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B64" w:rsidRPr="00F96885" w:rsidRDefault="000966D5" w:rsidP="00D27B64">
      <w:pPr>
        <w:spacing w:after="120"/>
        <w:jc w:val="right"/>
        <w:rPr>
          <w:rFonts w:ascii="Goudy Old Style" w:hAnsi="Goudy Old Style"/>
          <w:b/>
          <w:color w:val="000000"/>
          <w:sz w:val="22"/>
          <w:szCs w:val="22"/>
        </w:rPr>
      </w:pPr>
      <w:r>
        <w:rPr>
          <w:rFonts w:ascii="Goudy Old Style" w:hAnsi="Goudy Old Style"/>
          <w:smallCaps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115435" cy="974090"/>
                <wp:effectExtent l="0" t="0" r="0" b="0"/>
                <wp:wrapTopAndBottom/>
                <wp:docPr id="1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5435" cy="974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B64" w:rsidRPr="00136383" w:rsidRDefault="00D27B64" w:rsidP="00D27B64">
                            <w:pPr>
                              <w:jc w:val="center"/>
                              <w:rPr>
                                <w:rFonts w:ascii="Adorable" w:hAnsi="Adorable"/>
                                <w:i/>
                                <w:color w:val="244061" w:themeColor="accent1" w:themeShade="80"/>
                                <w:sz w:val="72"/>
                              </w:rPr>
                            </w:pPr>
                            <w:r w:rsidRPr="00136383">
                              <w:rPr>
                                <w:rFonts w:ascii="Adorable" w:hAnsi="Adorable"/>
                                <w:i/>
                                <w:color w:val="244061" w:themeColor="accent1" w:themeShade="80"/>
                                <w:sz w:val="72"/>
                              </w:rPr>
                              <w:t>So You’ll Know</w:t>
                            </w:r>
                          </w:p>
                          <w:p w:rsidR="00D27B64" w:rsidRPr="00136383" w:rsidRDefault="00D27B64" w:rsidP="00D27B64">
                            <w:pPr>
                              <w:jc w:val="center"/>
                              <w:rPr>
                                <w:rFonts w:ascii="Melbourne" w:hAnsi="Melbourne"/>
                                <w:color w:val="244061" w:themeColor="accent1" w:themeShade="80"/>
                              </w:rPr>
                            </w:pPr>
                            <w:r w:rsidRPr="00136383">
                              <w:rPr>
                                <w:rFonts w:ascii="Melbourne" w:hAnsi="Melbourne"/>
                                <w:color w:val="244061" w:themeColor="accent1" w:themeShade="80"/>
                              </w:rPr>
                              <w:t>Porterville Seventh</w:t>
                            </w:r>
                            <w:r w:rsidRPr="00136383">
                              <w:rPr>
                                <w:rFonts w:ascii="Melbourne" w:hAnsi="Melbourne" w:cs="Arial"/>
                                <w:color w:val="244061" w:themeColor="accent1" w:themeShade="80"/>
                              </w:rPr>
                              <w:t>-</w:t>
                            </w:r>
                            <w:r w:rsidRPr="00136383">
                              <w:rPr>
                                <w:rFonts w:ascii="Melbourne" w:hAnsi="Melbourne"/>
                                <w:color w:val="244061" w:themeColor="accent1" w:themeShade="80"/>
                              </w:rPr>
                              <w:t>day Adventist Church News</w:t>
                            </w:r>
                          </w:p>
                          <w:p w:rsidR="00D27B64" w:rsidRPr="009B5E44" w:rsidRDefault="00D27B64" w:rsidP="00D27B64">
                            <w:pPr>
                              <w:jc w:val="center"/>
                              <w:rPr>
                                <w:color w:val="E36C0A" w:themeColor="accent6" w:themeShade="BF"/>
                              </w:rPr>
                            </w:pPr>
                            <w:r w:rsidRPr="009B5E44">
                              <w:rPr>
                                <w:noProof/>
                                <w:color w:val="E36C0A" w:themeColor="accent6" w:themeShade="BF"/>
                                <w:sz w:val="6"/>
                              </w:rPr>
                              <w:drawing>
                                <wp:inline distT="0" distB="0" distL="0" distR="0" wp14:anchorId="2F416CE1" wp14:editId="7BFAB320">
                                  <wp:extent cx="4093845" cy="63500"/>
                                  <wp:effectExtent l="0" t="0" r="0" b="0"/>
                                  <wp:docPr id="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3845" cy="6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0;margin-top:0;width:324.05pt;height:76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" stroked="f">
                <v:textbox inset="0,,0,0">
                  <w:txbxContent>
                    <w:p w:rsidR="00D27B64" w:rsidRPr="00136383" w:rsidRDefault="00D27B64" w:rsidP="00D27B64">
                      <w:pPr>
                        <w:jc w:val="center"/>
                        <w:rPr>
                          <w:rFonts w:ascii="Adorable" w:hAnsi="Adorable"/>
                          <w:i/>
                          <w:color w:val="244061" w:themeColor="accent1" w:themeShade="80"/>
                          <w:sz w:val="72"/>
                        </w:rPr>
                      </w:pPr>
                      <w:r w:rsidRPr="00136383">
                        <w:rPr>
                          <w:rFonts w:ascii="Adorable" w:hAnsi="Adorable"/>
                          <w:i/>
                          <w:color w:val="244061" w:themeColor="accent1" w:themeShade="80"/>
                          <w:sz w:val="72"/>
                        </w:rPr>
                        <w:t>So You’ll Know</w:t>
                      </w:r>
                    </w:p>
                    <w:p w:rsidR="00D27B64" w:rsidRPr="00136383" w:rsidRDefault="00D27B64" w:rsidP="00D27B64">
                      <w:pPr>
                        <w:jc w:val="center"/>
                        <w:rPr>
                          <w:rFonts w:ascii="Melbourne" w:hAnsi="Melbourne"/>
                          <w:color w:val="244061" w:themeColor="accent1" w:themeShade="80"/>
                        </w:rPr>
                      </w:pPr>
                      <w:r w:rsidRPr="00136383">
                        <w:rPr>
                          <w:rFonts w:ascii="Melbourne" w:hAnsi="Melbourne"/>
                          <w:color w:val="244061" w:themeColor="accent1" w:themeShade="80"/>
                        </w:rPr>
                        <w:t>Porterville Seventh</w:t>
                      </w:r>
                      <w:r w:rsidRPr="00136383">
                        <w:rPr>
                          <w:rFonts w:ascii="Melbourne" w:hAnsi="Melbourne" w:cs="Arial"/>
                          <w:color w:val="244061" w:themeColor="accent1" w:themeShade="80"/>
                        </w:rPr>
                        <w:t>-</w:t>
                      </w:r>
                      <w:r w:rsidRPr="00136383">
                        <w:rPr>
                          <w:rFonts w:ascii="Melbourne" w:hAnsi="Melbourne"/>
                          <w:color w:val="244061" w:themeColor="accent1" w:themeShade="80"/>
                        </w:rPr>
                        <w:t>day Adventist Church News</w:t>
                      </w:r>
                    </w:p>
                    <w:p w:rsidR="00D27B64" w:rsidRPr="009B5E44" w:rsidRDefault="00D27B64" w:rsidP="00D27B64">
                      <w:pPr>
                        <w:jc w:val="center"/>
                        <w:rPr>
                          <w:color w:val="E36C0A" w:themeColor="accent6" w:themeShade="BF"/>
                        </w:rPr>
                      </w:pPr>
                      <w:r w:rsidRPr="009B5E44">
                        <w:rPr>
                          <w:noProof/>
                          <w:color w:val="E36C0A" w:themeColor="accent6" w:themeShade="BF"/>
                          <w:sz w:val="6"/>
                        </w:rPr>
                        <w:drawing>
                          <wp:inline distT="0" distB="0" distL="0" distR="0" wp14:anchorId="2F416CE1" wp14:editId="7BFAB320">
                            <wp:extent cx="4093845" cy="63500"/>
                            <wp:effectExtent l="0" t="0" r="0" b="0"/>
                            <wp:docPr id="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3845" cy="6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  <w10:anchorlock/>
              </v:shape>
            </w:pict>
          </mc:Fallback>
        </mc:AlternateContent>
      </w:r>
      <w:r w:rsidR="00BF4186" w:rsidRPr="00C835B7">
        <w:rPr>
          <w:rFonts w:ascii="Goudy Old Style" w:hAnsi="Goudy Old Style"/>
          <w:smallCaps/>
          <w:color w:val="000000"/>
          <w:sz w:val="22"/>
          <w:szCs w:val="22"/>
        </w:rPr>
        <w:t xml:space="preserve">  </w:t>
      </w:r>
      <w:r w:rsidR="00B5206C">
        <w:rPr>
          <w:rFonts w:ascii="Goudy Old Style" w:hAnsi="Goudy Old Style"/>
          <w:smallCaps/>
          <w:color w:val="000000"/>
          <w:sz w:val="22"/>
          <w:szCs w:val="22"/>
        </w:rPr>
        <w:t xml:space="preserve"> </w:t>
      </w:r>
      <w:r w:rsidR="000C72A3">
        <w:rPr>
          <w:rFonts w:ascii="Goudy Old Style" w:hAnsi="Goudy Old Style"/>
          <w:b/>
          <w:smallCaps/>
          <w:color w:val="000000"/>
          <w:sz w:val="22"/>
          <w:szCs w:val="22"/>
        </w:rPr>
        <w:t xml:space="preserve">November </w:t>
      </w:r>
      <w:r w:rsidR="00B5206C">
        <w:rPr>
          <w:rFonts w:ascii="Goudy Old Style" w:hAnsi="Goudy Old Style"/>
          <w:b/>
          <w:smallCaps/>
          <w:color w:val="000000"/>
          <w:sz w:val="22"/>
          <w:szCs w:val="22"/>
        </w:rPr>
        <w:t>14</w:t>
      </w:r>
      <w:r w:rsidR="009E1F19">
        <w:rPr>
          <w:rFonts w:ascii="Goudy Old Style" w:hAnsi="Goudy Old Style"/>
          <w:b/>
          <w:smallCaps/>
          <w:color w:val="000000"/>
          <w:sz w:val="22"/>
          <w:szCs w:val="22"/>
        </w:rPr>
        <w:t>,</w:t>
      </w:r>
      <w:r w:rsidR="00D27B64" w:rsidRPr="00F96885">
        <w:rPr>
          <w:rFonts w:ascii="Goudy Old Style" w:hAnsi="Goudy Old Style"/>
          <w:b/>
          <w:smallCaps/>
          <w:noProof/>
          <w:color w:val="000000"/>
          <w:sz w:val="22"/>
          <w:szCs w:val="22"/>
        </w:rPr>
        <w:t xml:space="preserve"> 20</w:t>
      </w:r>
      <w:r w:rsidR="000C72A3">
        <w:rPr>
          <w:rFonts w:ascii="Goudy Old Style" w:hAnsi="Goudy Old Style"/>
          <w:b/>
          <w:smallCaps/>
          <w:noProof/>
          <w:color w:val="000000"/>
          <w:sz w:val="22"/>
          <w:szCs w:val="22"/>
        </w:rPr>
        <w:t>20</w:t>
      </w:r>
    </w:p>
    <w:p w:rsidR="00B40DB2" w:rsidRDefault="00B40DB2" w:rsidP="00B40DB2">
      <w:pPr>
        <w:tabs>
          <w:tab w:val="right" w:pos="6300"/>
        </w:tabs>
        <w:rPr>
          <w:rFonts w:ascii="Goudy Old Style" w:hAnsi="Goudy Old Style"/>
          <w:sz w:val="21"/>
          <w:szCs w:val="21"/>
        </w:rPr>
      </w:pPr>
    </w:p>
    <w:p w:rsidR="00B5206C" w:rsidRPr="00B40DB2" w:rsidRDefault="00B5206C" w:rsidP="00B5206C">
      <w:pPr>
        <w:tabs>
          <w:tab w:val="right" w:pos="6300"/>
        </w:tabs>
        <w:rPr>
          <w:rFonts w:ascii="Goudy Old Style" w:hAnsi="Goudy Old Style"/>
          <w:color w:val="000000"/>
          <w:sz w:val="22"/>
          <w:szCs w:val="22"/>
        </w:rPr>
      </w:pPr>
      <w:r>
        <w:rPr>
          <w:rFonts w:ascii="Goudy Old Style" w:hAnsi="Goudy Old Style"/>
          <w:b/>
          <w:sz w:val="22"/>
          <w:szCs w:val="22"/>
        </w:rPr>
        <w:t>Welcome to</w:t>
      </w:r>
      <w:r w:rsidRPr="00B40DB2">
        <w:rPr>
          <w:rFonts w:ascii="Goudy Old Style" w:hAnsi="Goudy Old Style"/>
          <w:b/>
          <w:sz w:val="22"/>
          <w:szCs w:val="22"/>
        </w:rPr>
        <w:t xml:space="preserve"> Worship</w:t>
      </w:r>
    </w:p>
    <w:p w:rsidR="00B5206C" w:rsidRPr="00B40DB2" w:rsidRDefault="00B5206C" w:rsidP="00B5206C">
      <w:pPr>
        <w:tabs>
          <w:tab w:val="right" w:pos="6300"/>
        </w:tabs>
        <w:spacing w:after="120"/>
        <w:rPr>
          <w:rFonts w:ascii="Goudy Old Style" w:hAnsi="Goudy Old Style"/>
          <w:color w:val="000000"/>
          <w:sz w:val="22"/>
          <w:szCs w:val="22"/>
        </w:rPr>
      </w:pPr>
      <w:r>
        <w:rPr>
          <w:rFonts w:ascii="Goudy Old Style" w:hAnsi="Goudy Old Style"/>
          <w:color w:val="000000"/>
          <w:sz w:val="22"/>
          <w:szCs w:val="22"/>
        </w:rPr>
        <w:t xml:space="preserve">It is good to be together each </w:t>
      </w:r>
      <w:r w:rsidRPr="00B40DB2">
        <w:rPr>
          <w:rFonts w:ascii="Goudy Old Style" w:hAnsi="Goudy Old Style"/>
          <w:color w:val="000000"/>
          <w:sz w:val="22"/>
          <w:szCs w:val="22"/>
        </w:rPr>
        <w:t>Sabbath</w:t>
      </w:r>
      <w:r>
        <w:rPr>
          <w:rFonts w:ascii="Goudy Old Style" w:hAnsi="Goudy Old Style"/>
          <w:color w:val="000000"/>
          <w:sz w:val="22"/>
          <w:szCs w:val="22"/>
        </w:rPr>
        <w:t xml:space="preserve"> morning for Bible study at</w:t>
      </w:r>
      <w:r w:rsidRPr="00B40DB2">
        <w:rPr>
          <w:rFonts w:ascii="Goudy Old Style" w:hAnsi="Goudy Old Style"/>
          <w:color w:val="000000"/>
          <w:sz w:val="22"/>
          <w:szCs w:val="22"/>
        </w:rPr>
        <w:t xml:space="preserve"> 9:30 and Morning Worship at 10:30. </w:t>
      </w:r>
      <w:r>
        <w:rPr>
          <w:rFonts w:ascii="Goudy Old Style" w:hAnsi="Goudy Old Style"/>
          <w:color w:val="000000"/>
          <w:sz w:val="22"/>
          <w:szCs w:val="22"/>
        </w:rPr>
        <w:t xml:space="preserve">We’re outdoors so </w:t>
      </w:r>
      <w:proofErr w:type="gramStart"/>
      <w:r>
        <w:rPr>
          <w:rFonts w:ascii="Goudy Old Style" w:hAnsi="Goudy Old Style"/>
          <w:color w:val="000000"/>
          <w:sz w:val="22"/>
          <w:szCs w:val="22"/>
        </w:rPr>
        <w:t>d</w:t>
      </w:r>
      <w:r w:rsidRPr="00B40DB2">
        <w:rPr>
          <w:rFonts w:ascii="Goudy Old Style" w:hAnsi="Goudy Old Style"/>
          <w:color w:val="000000"/>
          <w:sz w:val="22"/>
          <w:szCs w:val="22"/>
        </w:rPr>
        <w:t>ress</w:t>
      </w:r>
      <w:proofErr w:type="gramEnd"/>
      <w:r w:rsidRPr="00B40DB2">
        <w:rPr>
          <w:rFonts w:ascii="Goudy Old Style" w:hAnsi="Goudy Old Style"/>
          <w:color w:val="000000"/>
          <w:sz w:val="22"/>
          <w:szCs w:val="22"/>
        </w:rPr>
        <w:t xml:space="preserve"> in warm clothes</w:t>
      </w:r>
      <w:r>
        <w:rPr>
          <w:rFonts w:ascii="Goudy Old Style" w:hAnsi="Goudy Old Style"/>
          <w:color w:val="000000"/>
          <w:sz w:val="22"/>
          <w:szCs w:val="22"/>
        </w:rPr>
        <w:t xml:space="preserve"> and b</w:t>
      </w:r>
      <w:r w:rsidRPr="00B40DB2">
        <w:rPr>
          <w:rFonts w:ascii="Goudy Old Style" w:hAnsi="Goudy Old Style"/>
          <w:color w:val="000000"/>
          <w:sz w:val="22"/>
          <w:szCs w:val="22"/>
        </w:rPr>
        <w:t xml:space="preserve">ring </w:t>
      </w:r>
      <w:r>
        <w:rPr>
          <w:rFonts w:ascii="Goudy Old Style" w:hAnsi="Goudy Old Style"/>
          <w:color w:val="000000"/>
          <w:sz w:val="22"/>
          <w:szCs w:val="22"/>
        </w:rPr>
        <w:t>a warm</w:t>
      </w:r>
      <w:r w:rsidRPr="00B40DB2">
        <w:rPr>
          <w:rFonts w:ascii="Goudy Old Style" w:hAnsi="Goudy Old Style"/>
          <w:color w:val="000000"/>
          <w:sz w:val="22"/>
          <w:szCs w:val="22"/>
        </w:rPr>
        <w:t xml:space="preserve"> blanket. </w:t>
      </w:r>
      <w:r>
        <w:rPr>
          <w:rFonts w:ascii="Goudy Old Style" w:hAnsi="Goudy Old Style"/>
          <w:color w:val="000000"/>
          <w:sz w:val="22"/>
          <w:szCs w:val="22"/>
        </w:rPr>
        <w:t>Welcome to all who have come and to those watching online.</w:t>
      </w:r>
    </w:p>
    <w:p w:rsidR="00B5206C" w:rsidRPr="005F1C13" w:rsidRDefault="00B5206C" w:rsidP="00B5206C">
      <w:pPr>
        <w:tabs>
          <w:tab w:val="right" w:pos="6300"/>
        </w:tabs>
        <w:rPr>
          <w:rFonts w:ascii="Goudy Old Style" w:hAnsi="Goudy Old Style"/>
          <w:b/>
          <w:color w:val="000000" w:themeColor="text1"/>
          <w:sz w:val="22"/>
          <w:szCs w:val="22"/>
        </w:rPr>
      </w:pPr>
      <w:r w:rsidRPr="005F1C13">
        <w:rPr>
          <w:rFonts w:ascii="Goudy Old Style" w:hAnsi="Goudy Old Style"/>
          <w:b/>
          <w:color w:val="000000" w:themeColor="text1"/>
          <w:sz w:val="22"/>
          <w:szCs w:val="22"/>
        </w:rPr>
        <w:t>Hobo Party</w:t>
      </w:r>
    </w:p>
    <w:p w:rsidR="00B5206C" w:rsidRPr="00B5206C" w:rsidRDefault="00B5206C" w:rsidP="00B5206C">
      <w:pPr>
        <w:tabs>
          <w:tab w:val="right" w:pos="6300"/>
        </w:tabs>
        <w:spacing w:after="120"/>
        <w:rPr>
          <w:rFonts w:ascii="Goudy Old Style" w:hAnsi="Goudy Old Style"/>
          <w:sz w:val="22"/>
          <w:szCs w:val="22"/>
        </w:rPr>
      </w:pPr>
      <w:r>
        <w:rPr>
          <w:rFonts w:ascii="Goudy Old Style" w:hAnsi="Goudy Old Style"/>
          <w:sz w:val="22"/>
          <w:szCs w:val="22"/>
        </w:rPr>
        <w:t>Our annual Hobo Party will be at Serrano’s this evening (Nov. 14) at 6:00. However this year because of the coronavirus bring your own food—no hobo soup pot or sharing of food this year. Also please wear your mask.</w:t>
      </w:r>
      <w:r w:rsidR="00A07BCE">
        <w:rPr>
          <w:rFonts w:ascii="Goudy Old Style" w:hAnsi="Goudy Old Style"/>
          <w:sz w:val="22"/>
          <w:szCs w:val="22"/>
        </w:rPr>
        <w:t xml:space="preserve"> Address: </w:t>
      </w:r>
      <w:r w:rsidR="00A07BCE" w:rsidRPr="00A07BCE">
        <w:rPr>
          <w:rFonts w:ascii="Goudy Old Style" w:hAnsi="Goudy Old Style"/>
          <w:sz w:val="22"/>
          <w:szCs w:val="22"/>
        </w:rPr>
        <w:t xml:space="preserve">24761 </w:t>
      </w:r>
      <w:proofErr w:type="gramStart"/>
      <w:r w:rsidR="00A07BCE" w:rsidRPr="00A07BCE">
        <w:rPr>
          <w:rFonts w:ascii="Goudy Old Style" w:hAnsi="Goudy Old Style"/>
          <w:sz w:val="22"/>
          <w:szCs w:val="22"/>
        </w:rPr>
        <w:t>Avenue</w:t>
      </w:r>
      <w:proofErr w:type="gramEnd"/>
      <w:r w:rsidR="00A07BCE" w:rsidRPr="00A07BCE">
        <w:rPr>
          <w:rFonts w:ascii="Goudy Old Style" w:hAnsi="Goudy Old Style"/>
          <w:sz w:val="22"/>
          <w:szCs w:val="22"/>
        </w:rPr>
        <w:t xml:space="preserve"> 188</w:t>
      </w:r>
      <w:r w:rsidR="00A07BCE">
        <w:rPr>
          <w:rFonts w:ascii="Goudy Old Style" w:hAnsi="Goudy Old Style"/>
          <w:sz w:val="22"/>
          <w:szCs w:val="22"/>
        </w:rPr>
        <w:t>.</w:t>
      </w:r>
    </w:p>
    <w:p w:rsidR="00B5206C" w:rsidRPr="00B40DB2" w:rsidRDefault="00B5206C" w:rsidP="00B5206C">
      <w:pPr>
        <w:tabs>
          <w:tab w:val="right" w:pos="6300"/>
        </w:tabs>
        <w:rPr>
          <w:rFonts w:ascii="Goudy Old Style" w:hAnsi="Goudy Old Style"/>
          <w:b/>
          <w:sz w:val="22"/>
          <w:szCs w:val="22"/>
        </w:rPr>
      </w:pPr>
      <w:r w:rsidRPr="00B40DB2">
        <w:rPr>
          <w:rFonts w:ascii="Goudy Old Style" w:hAnsi="Goudy Old Style"/>
          <w:b/>
          <w:sz w:val="22"/>
          <w:szCs w:val="22"/>
        </w:rPr>
        <w:t>Sharing the Bible with Others Using Stories</w:t>
      </w:r>
    </w:p>
    <w:p w:rsidR="00B5206C" w:rsidRPr="00B40DB2" w:rsidRDefault="00B5206C" w:rsidP="00B5206C">
      <w:pPr>
        <w:tabs>
          <w:tab w:val="right" w:pos="6300"/>
        </w:tabs>
        <w:spacing w:after="120"/>
        <w:rPr>
          <w:rFonts w:ascii="Goudy Old Style" w:hAnsi="Goudy Old Style"/>
          <w:sz w:val="22"/>
          <w:szCs w:val="22"/>
        </w:rPr>
      </w:pPr>
      <w:r w:rsidRPr="00B40DB2">
        <w:rPr>
          <w:rFonts w:ascii="Goudy Old Style" w:hAnsi="Goudy Old Style"/>
          <w:sz w:val="22"/>
          <w:szCs w:val="22"/>
        </w:rPr>
        <w:t>Pastor Rob is guiding a class in how to lead a Bible study with friends using the stories of the Bible. It’s not too late to join. Come to the church office at 8:30 tomorrow (Sunday) morning. You can still catch up. Several are already finding it an enjoyable way to study with friends.</w:t>
      </w:r>
    </w:p>
    <w:p w:rsidR="00B5206C" w:rsidRPr="00B40DB2" w:rsidRDefault="00B5206C" w:rsidP="00B5206C">
      <w:pPr>
        <w:tabs>
          <w:tab w:val="right" w:pos="6300"/>
        </w:tabs>
        <w:rPr>
          <w:rFonts w:ascii="Goudy Old Style" w:hAnsi="Goudy Old Style"/>
          <w:b/>
          <w:color w:val="000000" w:themeColor="text1"/>
          <w:sz w:val="22"/>
          <w:szCs w:val="22"/>
        </w:rPr>
      </w:pPr>
      <w:r w:rsidRPr="00B40DB2">
        <w:rPr>
          <w:rFonts w:ascii="Goudy Old Style" w:hAnsi="Goudy Old Style"/>
          <w:b/>
          <w:color w:val="000000" w:themeColor="text1"/>
          <w:sz w:val="22"/>
          <w:szCs w:val="22"/>
        </w:rPr>
        <w:t>Wednesday Night Prayer and Bible Study</w:t>
      </w:r>
    </w:p>
    <w:p w:rsidR="00B5206C" w:rsidRPr="00B40DB2" w:rsidRDefault="00B5206C" w:rsidP="00B5206C">
      <w:pPr>
        <w:tabs>
          <w:tab w:val="right" w:pos="6300"/>
        </w:tabs>
        <w:spacing w:after="120"/>
        <w:rPr>
          <w:rFonts w:ascii="Goudy Old Style" w:hAnsi="Goudy Old Style"/>
          <w:sz w:val="22"/>
          <w:szCs w:val="22"/>
        </w:rPr>
      </w:pPr>
      <w:r w:rsidRPr="00B40DB2">
        <w:rPr>
          <w:rFonts w:ascii="Goudy Old Style" w:hAnsi="Goudy Old Style"/>
          <w:sz w:val="22"/>
          <w:szCs w:val="22"/>
        </w:rPr>
        <w:t>Join us by phone as we pray for common needs and study the Bible together. Pastor Rob is leading us with themes in Revelation. At 7</w:t>
      </w:r>
      <w:r w:rsidR="00A07BCE">
        <w:rPr>
          <w:rFonts w:ascii="Goudy Old Style" w:hAnsi="Goudy Old Style"/>
          <w:sz w:val="22"/>
          <w:szCs w:val="22"/>
        </w:rPr>
        <w:t xml:space="preserve">:00 </w:t>
      </w:r>
      <w:r w:rsidRPr="00B40DB2">
        <w:rPr>
          <w:rFonts w:ascii="Goudy Old Style" w:hAnsi="Goudy Old Style"/>
          <w:sz w:val="22"/>
          <w:szCs w:val="22"/>
        </w:rPr>
        <w:t xml:space="preserve">pm dial 390-5054. When asked enter your PIN: 425067#, Then your ID: 1#, </w:t>
      </w:r>
      <w:proofErr w:type="gramStart"/>
      <w:r w:rsidRPr="00B40DB2">
        <w:rPr>
          <w:rFonts w:ascii="Goudy Old Style" w:hAnsi="Goudy Old Style"/>
          <w:sz w:val="22"/>
          <w:szCs w:val="22"/>
        </w:rPr>
        <w:t>Then</w:t>
      </w:r>
      <w:proofErr w:type="gramEnd"/>
      <w:r w:rsidRPr="00B40DB2">
        <w:rPr>
          <w:rFonts w:ascii="Goudy Old Style" w:hAnsi="Goudy Old Style"/>
          <w:sz w:val="22"/>
          <w:szCs w:val="22"/>
        </w:rPr>
        <w:t xml:space="preserve"> your name and #. You are ready to join the discussion or just listen.</w:t>
      </w:r>
    </w:p>
    <w:p w:rsidR="00B5206C" w:rsidRPr="005F1C13" w:rsidRDefault="00B5206C" w:rsidP="00B5206C">
      <w:pPr>
        <w:tabs>
          <w:tab w:val="right" w:pos="6300"/>
        </w:tabs>
        <w:rPr>
          <w:rFonts w:ascii="Goudy Old Style" w:hAnsi="Goudy Old Style"/>
          <w:b/>
          <w:color w:val="000000" w:themeColor="text1"/>
          <w:sz w:val="22"/>
          <w:szCs w:val="22"/>
        </w:rPr>
      </w:pPr>
      <w:r w:rsidRPr="005F1C13">
        <w:rPr>
          <w:rFonts w:ascii="Goudy Old Style" w:hAnsi="Goudy Old Style"/>
          <w:b/>
          <w:color w:val="000000" w:themeColor="text1"/>
          <w:sz w:val="22"/>
          <w:szCs w:val="22"/>
        </w:rPr>
        <w:t>Financial Report</w:t>
      </w:r>
    </w:p>
    <w:p w:rsidR="00B5206C" w:rsidRDefault="00B5206C" w:rsidP="00B5206C">
      <w:pPr>
        <w:pBdr>
          <w:bottom w:val="single" w:sz="6" w:space="1" w:color="auto"/>
        </w:pBdr>
        <w:tabs>
          <w:tab w:val="left" w:pos="2160"/>
          <w:tab w:val="right" w:pos="6300"/>
        </w:tabs>
        <w:spacing w:after="120"/>
        <w:rPr>
          <w:rFonts w:ascii="Goudy Old Style" w:hAnsi="Goudy Old Style"/>
          <w:sz w:val="22"/>
          <w:szCs w:val="22"/>
        </w:rPr>
      </w:pPr>
      <w:r>
        <w:rPr>
          <w:rFonts w:ascii="Goudy Old Style" w:hAnsi="Goudy Old Style"/>
          <w:sz w:val="22"/>
          <w:szCs w:val="22"/>
        </w:rPr>
        <w:t>Budget: 14,025.00</w:t>
      </w:r>
      <w:r>
        <w:rPr>
          <w:rFonts w:ascii="Goudy Old Style" w:hAnsi="Goudy Old Style"/>
          <w:sz w:val="22"/>
          <w:szCs w:val="22"/>
        </w:rPr>
        <w:tab/>
        <w:t xml:space="preserve">Oct. Income: </w:t>
      </w:r>
      <w:r w:rsidRPr="005F1C13">
        <w:rPr>
          <w:rFonts w:ascii="Goudy Old Style" w:hAnsi="Goudy Old Style"/>
          <w:sz w:val="22"/>
          <w:szCs w:val="22"/>
        </w:rPr>
        <w:t>9</w:t>
      </w:r>
      <w:r>
        <w:rPr>
          <w:rFonts w:ascii="Goudy Old Style" w:hAnsi="Goudy Old Style"/>
          <w:sz w:val="22"/>
          <w:szCs w:val="22"/>
        </w:rPr>
        <w:t>,</w:t>
      </w:r>
      <w:r w:rsidRPr="005F1C13">
        <w:rPr>
          <w:rFonts w:ascii="Goudy Old Style" w:hAnsi="Goudy Old Style"/>
          <w:sz w:val="22"/>
          <w:szCs w:val="22"/>
        </w:rPr>
        <w:t>828.00</w:t>
      </w:r>
      <w:r>
        <w:rPr>
          <w:rFonts w:ascii="Goudy Old Style" w:hAnsi="Goudy Old Style"/>
          <w:sz w:val="22"/>
          <w:szCs w:val="22"/>
        </w:rPr>
        <w:tab/>
        <w:t>Balance: –</w:t>
      </w:r>
      <w:r w:rsidRPr="005F1C13">
        <w:rPr>
          <w:rFonts w:ascii="Goudy Old Style" w:hAnsi="Goudy Old Style"/>
          <w:sz w:val="22"/>
          <w:szCs w:val="22"/>
        </w:rPr>
        <w:t>37,756.97</w:t>
      </w:r>
    </w:p>
    <w:p w:rsidR="00AC0174" w:rsidRDefault="00AC0174" w:rsidP="00B5206C">
      <w:pPr>
        <w:pBdr>
          <w:bottom w:val="single" w:sz="6" w:space="1" w:color="auto"/>
        </w:pBdr>
        <w:tabs>
          <w:tab w:val="left" w:pos="2160"/>
          <w:tab w:val="right" w:pos="6300"/>
        </w:tabs>
        <w:spacing w:after="120"/>
        <w:rPr>
          <w:rFonts w:ascii="Goudy Old Style" w:hAnsi="Goudy Old Style"/>
          <w:sz w:val="22"/>
          <w:szCs w:val="22"/>
        </w:rPr>
      </w:pPr>
    </w:p>
    <w:p w:rsidR="00AC0174" w:rsidRDefault="00AC0174" w:rsidP="00B5206C">
      <w:pPr>
        <w:pBdr>
          <w:bottom w:val="single" w:sz="6" w:space="1" w:color="auto"/>
        </w:pBdr>
        <w:tabs>
          <w:tab w:val="left" w:pos="2160"/>
          <w:tab w:val="right" w:pos="6300"/>
        </w:tabs>
        <w:spacing w:after="120"/>
        <w:rPr>
          <w:rFonts w:ascii="Goudy Old Style" w:hAnsi="Goudy Old Style"/>
          <w:sz w:val="22"/>
          <w:szCs w:val="22"/>
        </w:rPr>
      </w:pPr>
    </w:p>
    <w:p w:rsidR="00B5206C" w:rsidRPr="00B40DB2" w:rsidRDefault="00B5206C" w:rsidP="00B5206C">
      <w:pPr>
        <w:tabs>
          <w:tab w:val="right" w:pos="6300"/>
        </w:tabs>
        <w:rPr>
          <w:rFonts w:ascii="Goudy Old Style" w:hAnsi="Goudy Old Style"/>
          <w:b/>
          <w:color w:val="000000" w:themeColor="text1"/>
          <w:sz w:val="22"/>
          <w:szCs w:val="22"/>
        </w:rPr>
      </w:pPr>
      <w:r w:rsidRPr="00B40DB2">
        <w:rPr>
          <w:rFonts w:ascii="Goudy Old Style" w:hAnsi="Goudy Old Style"/>
          <w:b/>
          <w:color w:val="000000" w:themeColor="text1"/>
          <w:sz w:val="22"/>
          <w:szCs w:val="22"/>
        </w:rPr>
        <w:t>News Sheet</w:t>
      </w:r>
    </w:p>
    <w:p w:rsidR="00AC0174" w:rsidRPr="00B40DB2" w:rsidRDefault="00B5206C" w:rsidP="00B5206C">
      <w:pPr>
        <w:tabs>
          <w:tab w:val="right" w:pos="6300"/>
        </w:tabs>
        <w:spacing w:after="120"/>
        <w:rPr>
          <w:rFonts w:ascii="Goudy Old Style" w:hAnsi="Goudy Old Style"/>
          <w:sz w:val="22"/>
          <w:szCs w:val="22"/>
        </w:rPr>
      </w:pPr>
      <w:r w:rsidRPr="00B40DB2">
        <w:rPr>
          <w:rFonts w:ascii="Goudy Old Style" w:hAnsi="Goudy Old Style"/>
          <w:color w:val="000000" w:themeColor="text1"/>
          <w:sz w:val="22"/>
          <w:szCs w:val="22"/>
        </w:rPr>
        <w:t>To include your announcements in this news sheet call</w:t>
      </w:r>
      <w:r w:rsidR="00AC0174">
        <w:rPr>
          <w:rFonts w:ascii="Goudy Old Style" w:hAnsi="Goudy Old Style"/>
          <w:color w:val="000000" w:themeColor="text1"/>
          <w:sz w:val="22"/>
          <w:szCs w:val="22"/>
        </w:rPr>
        <w:t>, text</w:t>
      </w:r>
      <w:r w:rsidRPr="00B40DB2">
        <w:rPr>
          <w:rFonts w:ascii="Goudy Old Style" w:hAnsi="Goudy Old Style"/>
          <w:color w:val="000000" w:themeColor="text1"/>
          <w:sz w:val="22"/>
          <w:szCs w:val="22"/>
        </w:rPr>
        <w:t xml:space="preserve"> or email Doug at 310-7604 or </w:t>
      </w:r>
      <w:hyperlink r:id="rId10" w:history="1">
        <w:proofErr w:type="spellStart"/>
        <w:proofErr w:type="gramStart"/>
        <w:r w:rsidRPr="00B40DB2">
          <w:rPr>
            <w:rStyle w:val="Hyperlink"/>
            <w:rFonts w:ascii="Goudy Old Style" w:hAnsi="Goudy Old Style"/>
            <w:color w:val="000000" w:themeColor="text1"/>
            <w:sz w:val="22"/>
            <w:szCs w:val="22"/>
          </w:rPr>
          <w:t>doug</w:t>
        </w:r>
        <w:proofErr w:type="spellEnd"/>
        <w:r>
          <w:rPr>
            <w:rStyle w:val="Hyperlink"/>
            <w:rFonts w:ascii="Goudy Old Style" w:hAnsi="Goudy Old Style"/>
            <w:color w:val="000000" w:themeColor="text1"/>
            <w:sz w:val="22"/>
            <w:szCs w:val="22"/>
          </w:rPr>
          <w:t xml:space="preserve">  @</w:t>
        </w:r>
        <w:proofErr w:type="gramEnd"/>
        <w:r>
          <w:rPr>
            <w:rStyle w:val="Hyperlink"/>
            <w:rFonts w:ascii="Goudy Old Style" w:hAnsi="Goudy Old Style"/>
            <w:color w:val="000000" w:themeColor="text1"/>
            <w:sz w:val="22"/>
            <w:szCs w:val="22"/>
          </w:rPr>
          <w:t xml:space="preserve">  </w:t>
        </w:r>
        <w:r w:rsidRPr="00B40DB2">
          <w:rPr>
            <w:rStyle w:val="Hyperlink"/>
            <w:rFonts w:ascii="Goudy Old Style" w:hAnsi="Goudy Old Style"/>
            <w:color w:val="000000" w:themeColor="text1"/>
            <w:sz w:val="22"/>
            <w:szCs w:val="22"/>
          </w:rPr>
          <w:t>dmots.com</w:t>
        </w:r>
      </w:hyperlink>
      <w:r w:rsidRPr="00B40DB2">
        <w:rPr>
          <w:rFonts w:ascii="Goudy Old Style" w:hAnsi="Goudy Old Style"/>
          <w:color w:val="000000" w:themeColor="text1"/>
          <w:sz w:val="22"/>
          <w:szCs w:val="22"/>
        </w:rPr>
        <w:t xml:space="preserve"> by Wednesday each </w:t>
      </w:r>
      <w:r w:rsidRPr="00B40DB2">
        <w:rPr>
          <w:rFonts w:ascii="Goudy Old Style" w:hAnsi="Goudy Old Style"/>
          <w:sz w:val="22"/>
          <w:szCs w:val="22"/>
        </w:rPr>
        <w:t>week.</w:t>
      </w:r>
      <w:r>
        <w:rPr>
          <w:rFonts w:ascii="Goudy Old Style" w:hAnsi="Goudy Old Style"/>
          <w:sz w:val="22"/>
          <w:szCs w:val="22"/>
        </w:rPr>
        <w:t xml:space="preserve"> </w:t>
      </w:r>
      <w:r w:rsidRPr="00AC0174">
        <w:rPr>
          <w:rFonts w:ascii="Goudy Old Style" w:hAnsi="Goudy Old Style"/>
          <w:b/>
          <w:sz w:val="22"/>
          <w:szCs w:val="22"/>
        </w:rPr>
        <w:t>If you absolutely must make a public announcement, please call Stan &amp; Donna to plan ahead.</w:t>
      </w:r>
    </w:p>
    <w:p w:rsidR="005F1C13" w:rsidRDefault="00AC0174" w:rsidP="00AC0174">
      <w:pPr>
        <w:tabs>
          <w:tab w:val="right" w:pos="6300"/>
        </w:tabs>
        <w:spacing w:after="120"/>
        <w:jc w:val="center"/>
        <w:rPr>
          <w:rFonts w:ascii="Goudy Old Style" w:hAnsi="Goudy Old Style"/>
          <w:sz w:val="22"/>
          <w:szCs w:val="22"/>
        </w:rPr>
      </w:pPr>
      <w:r>
        <w:rPr>
          <w:rFonts w:ascii="Goudy Old Style" w:hAnsi="Goudy Old Style"/>
          <w:sz w:val="22"/>
          <w:szCs w:val="22"/>
        </w:rPr>
        <w:t>(</w:t>
      </w:r>
      <w:proofErr w:type="gramStart"/>
      <w:r>
        <w:rPr>
          <w:rFonts w:ascii="Goudy Old Style" w:hAnsi="Goudy Old Style"/>
          <w:sz w:val="22"/>
          <w:szCs w:val="22"/>
        </w:rPr>
        <w:t>continued</w:t>
      </w:r>
      <w:proofErr w:type="gramEnd"/>
      <w:r>
        <w:rPr>
          <w:rFonts w:ascii="Goudy Old Style" w:hAnsi="Goudy Old Style"/>
          <w:sz w:val="22"/>
          <w:szCs w:val="22"/>
        </w:rPr>
        <w:t xml:space="preserve"> on side 2)</w:t>
      </w:r>
    </w:p>
    <w:p w:rsidR="005F1C13" w:rsidRPr="00B40DB2" w:rsidRDefault="005F1C13" w:rsidP="00822151">
      <w:pPr>
        <w:tabs>
          <w:tab w:val="right" w:pos="6300"/>
        </w:tabs>
        <w:spacing w:after="120"/>
        <w:rPr>
          <w:rFonts w:ascii="Goudy Old Style" w:hAnsi="Goudy Old Style"/>
          <w:sz w:val="22"/>
          <w:szCs w:val="22"/>
        </w:rPr>
      </w:pPr>
    </w:p>
    <w:p w:rsidR="00AD1D08" w:rsidRDefault="00AD1D08" w:rsidP="00E45D24">
      <w:pPr>
        <w:tabs>
          <w:tab w:val="right" w:pos="6300"/>
        </w:tabs>
        <w:spacing w:after="120"/>
        <w:rPr>
          <w:rFonts w:ascii="Goudy Old Style" w:hAnsi="Goudy Old Style"/>
          <w:sz w:val="22"/>
          <w:szCs w:val="22"/>
        </w:rPr>
      </w:pPr>
    </w:p>
    <w:p w:rsidR="00AD1D08" w:rsidRDefault="00AD1D08" w:rsidP="00E45D24">
      <w:pPr>
        <w:tabs>
          <w:tab w:val="right" w:pos="6300"/>
        </w:tabs>
        <w:spacing w:after="120"/>
        <w:rPr>
          <w:rFonts w:ascii="Goudy Old Style" w:hAnsi="Goudy Old Style"/>
          <w:sz w:val="22"/>
          <w:szCs w:val="22"/>
        </w:rPr>
      </w:pPr>
    </w:p>
    <w:p w:rsidR="00AD1D08" w:rsidRPr="00AD1D08" w:rsidRDefault="00AD1D08" w:rsidP="00AD1D08">
      <w:pPr>
        <w:tabs>
          <w:tab w:val="right" w:pos="6300"/>
        </w:tabs>
        <w:rPr>
          <w:rFonts w:ascii="Goudy Old Style" w:hAnsi="Goudy Old Style"/>
          <w:b/>
          <w:sz w:val="22"/>
          <w:szCs w:val="22"/>
        </w:rPr>
      </w:pPr>
      <w:r w:rsidRPr="00AD1D08">
        <w:rPr>
          <w:rFonts w:ascii="Goudy Old Style" w:hAnsi="Goudy Old Style"/>
          <w:b/>
          <w:sz w:val="22"/>
          <w:szCs w:val="22"/>
        </w:rPr>
        <w:t>CrossFit for Cancer Youth Fundraiser</w:t>
      </w:r>
    </w:p>
    <w:p w:rsidR="00AD1D08" w:rsidRDefault="00AD1D08" w:rsidP="00E45D24">
      <w:pPr>
        <w:tabs>
          <w:tab w:val="right" w:pos="6300"/>
        </w:tabs>
        <w:spacing w:after="120"/>
        <w:rPr>
          <w:rFonts w:ascii="Goudy Old Style" w:hAnsi="Goudy Old Style"/>
          <w:sz w:val="22"/>
          <w:szCs w:val="22"/>
        </w:rPr>
      </w:pPr>
      <w:proofErr w:type="gramStart"/>
      <w:r>
        <w:rPr>
          <w:rFonts w:ascii="Goudy Old Style" w:hAnsi="Goudy Old Style"/>
          <w:sz w:val="22"/>
          <w:szCs w:val="22"/>
        </w:rPr>
        <w:t>November 21, at 5pm at Bravo’s house after Bible study.</w:t>
      </w:r>
      <w:proofErr w:type="gramEnd"/>
      <w:r>
        <w:rPr>
          <w:rFonts w:ascii="Goudy Old Style" w:hAnsi="Goudy Old Style"/>
          <w:sz w:val="22"/>
          <w:szCs w:val="22"/>
        </w:rPr>
        <w:t xml:space="preserve"> Youth will be finding sponsors to commit to pledging an amount per rep of certain calisthenics. The kids will then try to do as many reps as possible in 1 hour period. All money raised will go to help with medical costs for a young lady with cancer from the Porterville community. Please join us in this great opportunity to support not only a young lady struggling with a difficult disease </w:t>
      </w:r>
      <w:r w:rsidR="006B2B03">
        <w:rPr>
          <w:rFonts w:ascii="Goudy Old Style" w:hAnsi="Goudy Old Style"/>
          <w:sz w:val="22"/>
          <w:szCs w:val="22"/>
        </w:rPr>
        <w:t>b</w:t>
      </w:r>
      <w:r>
        <w:rPr>
          <w:rFonts w:ascii="Goudy Old Style" w:hAnsi="Goudy Old Style"/>
          <w:sz w:val="22"/>
          <w:szCs w:val="22"/>
        </w:rPr>
        <w:t>ut our youth as well! Call Kelli Wilcox with any questions 304-881-4834</w:t>
      </w:r>
      <w:r w:rsidR="00AC0174">
        <w:rPr>
          <w:rFonts w:ascii="Goudy Old Style" w:hAnsi="Goudy Old Style"/>
          <w:sz w:val="22"/>
          <w:szCs w:val="22"/>
        </w:rPr>
        <w:t>.</w:t>
      </w:r>
      <w:bookmarkStart w:id="0" w:name="_GoBack"/>
      <w:bookmarkEnd w:id="0"/>
    </w:p>
    <w:p w:rsidR="00AD1D08" w:rsidRPr="00AD1D08" w:rsidRDefault="00AD1D08" w:rsidP="00AD1D08">
      <w:pPr>
        <w:tabs>
          <w:tab w:val="right" w:pos="6300"/>
        </w:tabs>
        <w:rPr>
          <w:rFonts w:ascii="Goudy Old Style" w:hAnsi="Goudy Old Style"/>
          <w:b/>
          <w:sz w:val="22"/>
          <w:szCs w:val="22"/>
        </w:rPr>
      </w:pPr>
      <w:r w:rsidRPr="00AD1D08">
        <w:rPr>
          <w:rFonts w:ascii="Goudy Old Style" w:hAnsi="Goudy Old Style"/>
          <w:b/>
          <w:sz w:val="22"/>
          <w:szCs w:val="22"/>
        </w:rPr>
        <w:t>Thank You</w:t>
      </w:r>
    </w:p>
    <w:p w:rsidR="00AD1D08" w:rsidRDefault="00AD1D08" w:rsidP="00E45D24">
      <w:pPr>
        <w:tabs>
          <w:tab w:val="right" w:pos="6300"/>
        </w:tabs>
        <w:spacing w:after="120"/>
        <w:rPr>
          <w:rFonts w:ascii="Goudy Old Style" w:hAnsi="Goudy Old Style"/>
          <w:sz w:val="22"/>
          <w:szCs w:val="22"/>
        </w:rPr>
      </w:pPr>
      <w:r>
        <w:rPr>
          <w:rFonts w:ascii="Goudy Old Style" w:hAnsi="Goudy Old Style"/>
          <w:sz w:val="22"/>
          <w:szCs w:val="22"/>
        </w:rPr>
        <w:t>I thank my church family for the beautiful flowers and kind words said about my work for the church and retirement. —Gail Henderson</w:t>
      </w:r>
    </w:p>
    <w:p w:rsidR="00AD1D08" w:rsidRPr="00AD1D08" w:rsidRDefault="00AD1D08" w:rsidP="00AD1D08">
      <w:pPr>
        <w:tabs>
          <w:tab w:val="right" w:pos="6300"/>
        </w:tabs>
        <w:rPr>
          <w:rFonts w:ascii="Goudy Old Style" w:hAnsi="Goudy Old Style"/>
          <w:b/>
          <w:sz w:val="22"/>
          <w:szCs w:val="22"/>
        </w:rPr>
      </w:pPr>
      <w:r w:rsidRPr="00AD1D08">
        <w:rPr>
          <w:rFonts w:ascii="Goudy Old Style" w:hAnsi="Goudy Old Style"/>
          <w:b/>
          <w:sz w:val="22"/>
          <w:szCs w:val="22"/>
        </w:rPr>
        <w:t>Home Needed</w:t>
      </w:r>
    </w:p>
    <w:p w:rsidR="00AD1D08" w:rsidRDefault="00AD1D08" w:rsidP="00E45D24">
      <w:pPr>
        <w:tabs>
          <w:tab w:val="right" w:pos="6300"/>
        </w:tabs>
        <w:spacing w:after="120"/>
        <w:rPr>
          <w:rFonts w:ascii="Goudy Old Style" w:hAnsi="Goudy Old Style"/>
          <w:sz w:val="22"/>
          <w:szCs w:val="22"/>
        </w:rPr>
      </w:pPr>
      <w:r>
        <w:rPr>
          <w:rFonts w:ascii="Goudy Old Style" w:hAnsi="Goudy Old Style"/>
          <w:sz w:val="22"/>
          <w:szCs w:val="22"/>
        </w:rPr>
        <w:t xml:space="preserve">Two </w:t>
      </w:r>
      <w:r w:rsidR="00AC0174">
        <w:rPr>
          <w:rFonts w:ascii="Goudy Old Style" w:hAnsi="Goudy Old Style"/>
          <w:sz w:val="22"/>
          <w:szCs w:val="22"/>
        </w:rPr>
        <w:t>4-</w:t>
      </w:r>
      <w:r>
        <w:rPr>
          <w:rFonts w:ascii="Goudy Old Style" w:hAnsi="Goudy Old Style"/>
          <w:sz w:val="22"/>
          <w:szCs w:val="22"/>
        </w:rPr>
        <w:t>year</w:t>
      </w:r>
      <w:r w:rsidR="00AC0174">
        <w:rPr>
          <w:rFonts w:ascii="Goudy Old Style" w:hAnsi="Goudy Old Style"/>
          <w:sz w:val="22"/>
          <w:szCs w:val="22"/>
        </w:rPr>
        <w:t>-</w:t>
      </w:r>
      <w:r>
        <w:rPr>
          <w:rFonts w:ascii="Goudy Old Style" w:hAnsi="Goudy Old Style"/>
          <w:sz w:val="22"/>
          <w:szCs w:val="22"/>
        </w:rPr>
        <w:t>old male and female (brother a</w:t>
      </w:r>
      <w:r w:rsidR="00AC0174">
        <w:rPr>
          <w:rFonts w:ascii="Goudy Old Style" w:hAnsi="Goudy Old Style"/>
          <w:sz w:val="22"/>
          <w:szCs w:val="22"/>
        </w:rPr>
        <w:t>n</w:t>
      </w:r>
      <w:r>
        <w:rPr>
          <w:rFonts w:ascii="Goudy Old Style" w:hAnsi="Goudy Old Style"/>
          <w:sz w:val="22"/>
          <w:szCs w:val="22"/>
        </w:rPr>
        <w:t xml:space="preserve">d sister) German Shepherds need a new home. </w:t>
      </w:r>
      <w:proofErr w:type="gramStart"/>
      <w:r>
        <w:rPr>
          <w:rFonts w:ascii="Goudy Old Style" w:hAnsi="Goudy Old Style"/>
          <w:sz w:val="22"/>
          <w:szCs w:val="22"/>
        </w:rPr>
        <w:t>Great watch-dogs.</w:t>
      </w:r>
      <w:proofErr w:type="gramEnd"/>
      <w:r>
        <w:rPr>
          <w:rFonts w:ascii="Goudy Old Style" w:hAnsi="Goudy Old Style"/>
          <w:sz w:val="22"/>
          <w:szCs w:val="22"/>
        </w:rPr>
        <w:t xml:space="preserve"> Call Gail at 920-3477</w:t>
      </w:r>
    </w:p>
    <w:p w:rsidR="00AD1D08" w:rsidRDefault="00AD1D08" w:rsidP="00E45D24">
      <w:pPr>
        <w:tabs>
          <w:tab w:val="right" w:pos="6300"/>
        </w:tabs>
        <w:spacing w:after="120"/>
        <w:rPr>
          <w:rFonts w:ascii="Goudy Old Style" w:hAnsi="Goudy Old Style"/>
          <w:sz w:val="22"/>
          <w:szCs w:val="22"/>
        </w:rPr>
      </w:pPr>
    </w:p>
    <w:p w:rsidR="00AD1D08" w:rsidRDefault="00AD1D08" w:rsidP="00E45D24">
      <w:pPr>
        <w:tabs>
          <w:tab w:val="right" w:pos="6300"/>
        </w:tabs>
        <w:spacing w:after="120"/>
        <w:rPr>
          <w:rFonts w:ascii="Goudy Old Style" w:hAnsi="Goudy Old Style"/>
          <w:sz w:val="22"/>
          <w:szCs w:val="22"/>
        </w:rPr>
      </w:pPr>
    </w:p>
    <w:p w:rsidR="005F1C13" w:rsidRPr="009B5E44" w:rsidRDefault="005F1C13" w:rsidP="00E45D24">
      <w:pPr>
        <w:tabs>
          <w:tab w:val="right" w:pos="6300"/>
        </w:tabs>
        <w:spacing w:after="120"/>
        <w:rPr>
          <w:rFonts w:ascii="Goudy Old Style" w:hAnsi="Goudy Old Style"/>
          <w:sz w:val="22"/>
          <w:szCs w:val="22"/>
        </w:rPr>
      </w:pPr>
    </w:p>
    <w:sectPr w:rsidR="005F1C13" w:rsidRPr="009B5E44" w:rsidSect="005A66C1">
      <w:pgSz w:w="15840" w:h="12240" w:orient="landscape" w:code="1"/>
      <w:pgMar w:top="576" w:right="720" w:bottom="576" w:left="720" w:header="720" w:footer="720" w:gutter="0"/>
      <w:cols w:num="2" w:space="144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4770" w:rsidRDefault="00084770">
      <w:r>
        <w:separator/>
      </w:r>
    </w:p>
  </w:endnote>
  <w:endnote w:type="continuationSeparator" w:id="0">
    <w:p w:rsidR="00084770" w:rsidRDefault="00084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F89627D-6C5E-46AB-ABC6-AC3285097B2B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2" w:fontKey="{52249832-FE18-4E1F-A619-0A305C544895}"/>
    <w:embedBold r:id="rId3" w:fontKey="{AA1DBCE3-4C0D-4734-8E43-ECA96096BE4F}"/>
  </w:font>
  <w:font w:name="Adorable">
    <w:charset w:val="00"/>
    <w:family w:val="script"/>
    <w:pitch w:val="variable"/>
    <w:sig w:usb0="00000003" w:usb1="00000000" w:usb2="00000000" w:usb3="00000000" w:csb0="00000001" w:csb1="00000000"/>
    <w:embedItalic r:id="rId4" w:fontKey="{52686429-7B50-42BB-940B-01946F5D4C88}"/>
  </w:font>
  <w:font w:name="Melbourn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5" w:fontKey="{489B8F62-E16E-4B5D-81E6-FEE11D4E2F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599C777-824E-4E04-9A87-B1A8177B6AA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4DF129F2-297F-42A3-B5D3-F8939262AFA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4770" w:rsidRDefault="00084770">
      <w:r>
        <w:separator/>
      </w:r>
    </w:p>
  </w:footnote>
  <w:footnote w:type="continuationSeparator" w:id="0">
    <w:p w:rsidR="00084770" w:rsidRDefault="000847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610"/>
    <w:rsid w:val="00001795"/>
    <w:rsid w:val="0000236D"/>
    <w:rsid w:val="00004818"/>
    <w:rsid w:val="00004948"/>
    <w:rsid w:val="00004D49"/>
    <w:rsid w:val="0000685F"/>
    <w:rsid w:val="0000763D"/>
    <w:rsid w:val="000076FB"/>
    <w:rsid w:val="00007C7C"/>
    <w:rsid w:val="00007DD7"/>
    <w:rsid w:val="000107BC"/>
    <w:rsid w:val="00010904"/>
    <w:rsid w:val="0001183D"/>
    <w:rsid w:val="00011E1B"/>
    <w:rsid w:val="00012518"/>
    <w:rsid w:val="00012666"/>
    <w:rsid w:val="00012A42"/>
    <w:rsid w:val="00012E35"/>
    <w:rsid w:val="00013197"/>
    <w:rsid w:val="000137D5"/>
    <w:rsid w:val="000140A1"/>
    <w:rsid w:val="000144A9"/>
    <w:rsid w:val="00014FE5"/>
    <w:rsid w:val="000150ED"/>
    <w:rsid w:val="000160DA"/>
    <w:rsid w:val="000161CA"/>
    <w:rsid w:val="000204A5"/>
    <w:rsid w:val="00020DE9"/>
    <w:rsid w:val="000219C8"/>
    <w:rsid w:val="00021C44"/>
    <w:rsid w:val="00022A27"/>
    <w:rsid w:val="00023582"/>
    <w:rsid w:val="000248A0"/>
    <w:rsid w:val="00025148"/>
    <w:rsid w:val="0002535E"/>
    <w:rsid w:val="0002644F"/>
    <w:rsid w:val="00027F79"/>
    <w:rsid w:val="0003061D"/>
    <w:rsid w:val="0003111E"/>
    <w:rsid w:val="00031267"/>
    <w:rsid w:val="00033193"/>
    <w:rsid w:val="000347C4"/>
    <w:rsid w:val="000361ED"/>
    <w:rsid w:val="00036836"/>
    <w:rsid w:val="00036EDF"/>
    <w:rsid w:val="00037545"/>
    <w:rsid w:val="0003787C"/>
    <w:rsid w:val="000404D0"/>
    <w:rsid w:val="00040936"/>
    <w:rsid w:val="000424F6"/>
    <w:rsid w:val="0004630A"/>
    <w:rsid w:val="000509DA"/>
    <w:rsid w:val="00051DD1"/>
    <w:rsid w:val="00051EE3"/>
    <w:rsid w:val="00052F54"/>
    <w:rsid w:val="00053327"/>
    <w:rsid w:val="00053D2D"/>
    <w:rsid w:val="00055407"/>
    <w:rsid w:val="00055777"/>
    <w:rsid w:val="00057645"/>
    <w:rsid w:val="00060733"/>
    <w:rsid w:val="00061049"/>
    <w:rsid w:val="0006151C"/>
    <w:rsid w:val="00062408"/>
    <w:rsid w:val="00062C61"/>
    <w:rsid w:val="00063F1A"/>
    <w:rsid w:val="0006483A"/>
    <w:rsid w:val="00064B49"/>
    <w:rsid w:val="00066B44"/>
    <w:rsid w:val="00066C37"/>
    <w:rsid w:val="000675D6"/>
    <w:rsid w:val="0007006B"/>
    <w:rsid w:val="0007464F"/>
    <w:rsid w:val="00075A4E"/>
    <w:rsid w:val="00075A89"/>
    <w:rsid w:val="00076457"/>
    <w:rsid w:val="00076AB2"/>
    <w:rsid w:val="0007776F"/>
    <w:rsid w:val="00080936"/>
    <w:rsid w:val="00080F2A"/>
    <w:rsid w:val="000825CC"/>
    <w:rsid w:val="00084770"/>
    <w:rsid w:val="00084B9A"/>
    <w:rsid w:val="00084FF6"/>
    <w:rsid w:val="0008567E"/>
    <w:rsid w:val="00085EAE"/>
    <w:rsid w:val="00090EEC"/>
    <w:rsid w:val="000911ED"/>
    <w:rsid w:val="00091214"/>
    <w:rsid w:val="000922FA"/>
    <w:rsid w:val="00092EFC"/>
    <w:rsid w:val="00094741"/>
    <w:rsid w:val="000955B7"/>
    <w:rsid w:val="00095BC6"/>
    <w:rsid w:val="00096337"/>
    <w:rsid w:val="000966D5"/>
    <w:rsid w:val="000A0EF8"/>
    <w:rsid w:val="000A0F43"/>
    <w:rsid w:val="000A0FD6"/>
    <w:rsid w:val="000A154A"/>
    <w:rsid w:val="000A18F7"/>
    <w:rsid w:val="000A3213"/>
    <w:rsid w:val="000A663A"/>
    <w:rsid w:val="000A6AFF"/>
    <w:rsid w:val="000A73D1"/>
    <w:rsid w:val="000B2C52"/>
    <w:rsid w:val="000B47ED"/>
    <w:rsid w:val="000B4C33"/>
    <w:rsid w:val="000B571A"/>
    <w:rsid w:val="000B6760"/>
    <w:rsid w:val="000B6E71"/>
    <w:rsid w:val="000C0564"/>
    <w:rsid w:val="000C0D3C"/>
    <w:rsid w:val="000C1540"/>
    <w:rsid w:val="000C18C1"/>
    <w:rsid w:val="000C24EA"/>
    <w:rsid w:val="000C281A"/>
    <w:rsid w:val="000C32EA"/>
    <w:rsid w:val="000C3319"/>
    <w:rsid w:val="000C4083"/>
    <w:rsid w:val="000C4545"/>
    <w:rsid w:val="000C58AE"/>
    <w:rsid w:val="000C5DBE"/>
    <w:rsid w:val="000C6FDE"/>
    <w:rsid w:val="000C72A3"/>
    <w:rsid w:val="000C7824"/>
    <w:rsid w:val="000C7876"/>
    <w:rsid w:val="000C7C90"/>
    <w:rsid w:val="000C7F24"/>
    <w:rsid w:val="000D055E"/>
    <w:rsid w:val="000D0B5A"/>
    <w:rsid w:val="000D2FAD"/>
    <w:rsid w:val="000D31C3"/>
    <w:rsid w:val="000D4DFB"/>
    <w:rsid w:val="000D52E1"/>
    <w:rsid w:val="000D7167"/>
    <w:rsid w:val="000D773E"/>
    <w:rsid w:val="000E0019"/>
    <w:rsid w:val="000E05D7"/>
    <w:rsid w:val="000E1032"/>
    <w:rsid w:val="000E2080"/>
    <w:rsid w:val="000E42DD"/>
    <w:rsid w:val="000E5750"/>
    <w:rsid w:val="000E586B"/>
    <w:rsid w:val="000E66BC"/>
    <w:rsid w:val="000E6A1F"/>
    <w:rsid w:val="000E76A7"/>
    <w:rsid w:val="000E7739"/>
    <w:rsid w:val="000F0B00"/>
    <w:rsid w:val="000F13D4"/>
    <w:rsid w:val="000F2494"/>
    <w:rsid w:val="000F31A5"/>
    <w:rsid w:val="000F42E0"/>
    <w:rsid w:val="000F50B4"/>
    <w:rsid w:val="001009B4"/>
    <w:rsid w:val="00103A7D"/>
    <w:rsid w:val="001051FF"/>
    <w:rsid w:val="001053F9"/>
    <w:rsid w:val="00107226"/>
    <w:rsid w:val="001074FA"/>
    <w:rsid w:val="00110C62"/>
    <w:rsid w:val="001114A0"/>
    <w:rsid w:val="00111784"/>
    <w:rsid w:val="001117EB"/>
    <w:rsid w:val="00112A5F"/>
    <w:rsid w:val="001131E8"/>
    <w:rsid w:val="00114A37"/>
    <w:rsid w:val="00116636"/>
    <w:rsid w:val="0012101F"/>
    <w:rsid w:val="0012449A"/>
    <w:rsid w:val="00125902"/>
    <w:rsid w:val="00126671"/>
    <w:rsid w:val="00126EF7"/>
    <w:rsid w:val="00127DCA"/>
    <w:rsid w:val="001306C9"/>
    <w:rsid w:val="00130D00"/>
    <w:rsid w:val="00131610"/>
    <w:rsid w:val="001317BB"/>
    <w:rsid w:val="00131980"/>
    <w:rsid w:val="00133439"/>
    <w:rsid w:val="001344DB"/>
    <w:rsid w:val="001345DB"/>
    <w:rsid w:val="00134642"/>
    <w:rsid w:val="00134B0C"/>
    <w:rsid w:val="00135561"/>
    <w:rsid w:val="00136383"/>
    <w:rsid w:val="00140D64"/>
    <w:rsid w:val="001419DA"/>
    <w:rsid w:val="00143CA0"/>
    <w:rsid w:val="00144B97"/>
    <w:rsid w:val="00145A6D"/>
    <w:rsid w:val="00146F55"/>
    <w:rsid w:val="0014728E"/>
    <w:rsid w:val="00147D2C"/>
    <w:rsid w:val="001502A5"/>
    <w:rsid w:val="001508E8"/>
    <w:rsid w:val="00151AAF"/>
    <w:rsid w:val="0015351D"/>
    <w:rsid w:val="001543A0"/>
    <w:rsid w:val="0015546C"/>
    <w:rsid w:val="00155F68"/>
    <w:rsid w:val="00157817"/>
    <w:rsid w:val="001578E6"/>
    <w:rsid w:val="001603C5"/>
    <w:rsid w:val="001605CC"/>
    <w:rsid w:val="00160EBB"/>
    <w:rsid w:val="00161328"/>
    <w:rsid w:val="00161359"/>
    <w:rsid w:val="0016466E"/>
    <w:rsid w:val="0016488A"/>
    <w:rsid w:val="001655C0"/>
    <w:rsid w:val="00166238"/>
    <w:rsid w:val="00166C5A"/>
    <w:rsid w:val="00167F33"/>
    <w:rsid w:val="001702FB"/>
    <w:rsid w:val="00171444"/>
    <w:rsid w:val="0017176A"/>
    <w:rsid w:val="00172515"/>
    <w:rsid w:val="0017375B"/>
    <w:rsid w:val="00173F01"/>
    <w:rsid w:val="00174529"/>
    <w:rsid w:val="00176865"/>
    <w:rsid w:val="00177EB6"/>
    <w:rsid w:val="00180784"/>
    <w:rsid w:val="0018299C"/>
    <w:rsid w:val="00182B93"/>
    <w:rsid w:val="00182E39"/>
    <w:rsid w:val="001830DF"/>
    <w:rsid w:val="00183428"/>
    <w:rsid w:val="00183B90"/>
    <w:rsid w:val="00183D09"/>
    <w:rsid w:val="001846DE"/>
    <w:rsid w:val="00184745"/>
    <w:rsid w:val="00185348"/>
    <w:rsid w:val="00191481"/>
    <w:rsid w:val="00192855"/>
    <w:rsid w:val="00194779"/>
    <w:rsid w:val="00194A20"/>
    <w:rsid w:val="00194DFD"/>
    <w:rsid w:val="00194F01"/>
    <w:rsid w:val="00195367"/>
    <w:rsid w:val="001A15B2"/>
    <w:rsid w:val="001A1751"/>
    <w:rsid w:val="001A1B56"/>
    <w:rsid w:val="001A218B"/>
    <w:rsid w:val="001A27CB"/>
    <w:rsid w:val="001A2983"/>
    <w:rsid w:val="001A2DF1"/>
    <w:rsid w:val="001A44B4"/>
    <w:rsid w:val="001A63CB"/>
    <w:rsid w:val="001A7681"/>
    <w:rsid w:val="001A7792"/>
    <w:rsid w:val="001B050E"/>
    <w:rsid w:val="001B116E"/>
    <w:rsid w:val="001B1B2D"/>
    <w:rsid w:val="001B23FC"/>
    <w:rsid w:val="001B3819"/>
    <w:rsid w:val="001B4569"/>
    <w:rsid w:val="001B4CA4"/>
    <w:rsid w:val="001B4EA9"/>
    <w:rsid w:val="001B6491"/>
    <w:rsid w:val="001B77C1"/>
    <w:rsid w:val="001B7ED7"/>
    <w:rsid w:val="001C01E4"/>
    <w:rsid w:val="001C1510"/>
    <w:rsid w:val="001C1DA3"/>
    <w:rsid w:val="001C248C"/>
    <w:rsid w:val="001C31A4"/>
    <w:rsid w:val="001C4F49"/>
    <w:rsid w:val="001C562F"/>
    <w:rsid w:val="001C6B74"/>
    <w:rsid w:val="001C6E48"/>
    <w:rsid w:val="001C7018"/>
    <w:rsid w:val="001C7732"/>
    <w:rsid w:val="001C799A"/>
    <w:rsid w:val="001C7B16"/>
    <w:rsid w:val="001C7F8F"/>
    <w:rsid w:val="001C7FC6"/>
    <w:rsid w:val="001D1B4D"/>
    <w:rsid w:val="001D1F41"/>
    <w:rsid w:val="001D32FF"/>
    <w:rsid w:val="001D3686"/>
    <w:rsid w:val="001D44EA"/>
    <w:rsid w:val="001D5431"/>
    <w:rsid w:val="001D5CD1"/>
    <w:rsid w:val="001D673C"/>
    <w:rsid w:val="001D67A6"/>
    <w:rsid w:val="001D6F72"/>
    <w:rsid w:val="001D7C03"/>
    <w:rsid w:val="001E0423"/>
    <w:rsid w:val="001E249C"/>
    <w:rsid w:val="001E27C4"/>
    <w:rsid w:val="001E4B93"/>
    <w:rsid w:val="001E59D4"/>
    <w:rsid w:val="001E5C7D"/>
    <w:rsid w:val="001E68EC"/>
    <w:rsid w:val="001F0337"/>
    <w:rsid w:val="001F14AB"/>
    <w:rsid w:val="001F1A9D"/>
    <w:rsid w:val="001F1B27"/>
    <w:rsid w:val="001F1EEA"/>
    <w:rsid w:val="001F21ED"/>
    <w:rsid w:val="001F2D1C"/>
    <w:rsid w:val="001F4186"/>
    <w:rsid w:val="001F4754"/>
    <w:rsid w:val="001F4BAF"/>
    <w:rsid w:val="001F4F0F"/>
    <w:rsid w:val="001F5267"/>
    <w:rsid w:val="001F5955"/>
    <w:rsid w:val="001F73B3"/>
    <w:rsid w:val="001F7682"/>
    <w:rsid w:val="001F7A90"/>
    <w:rsid w:val="002026F0"/>
    <w:rsid w:val="00203371"/>
    <w:rsid w:val="00203B98"/>
    <w:rsid w:val="00203E9C"/>
    <w:rsid w:val="0020410E"/>
    <w:rsid w:val="00204584"/>
    <w:rsid w:val="0020476D"/>
    <w:rsid w:val="00204F1F"/>
    <w:rsid w:val="0020523A"/>
    <w:rsid w:val="00205312"/>
    <w:rsid w:val="00205862"/>
    <w:rsid w:val="002064F0"/>
    <w:rsid w:val="00206F07"/>
    <w:rsid w:val="002071A9"/>
    <w:rsid w:val="00207341"/>
    <w:rsid w:val="002074D5"/>
    <w:rsid w:val="00211F8D"/>
    <w:rsid w:val="00212835"/>
    <w:rsid w:val="00212DFA"/>
    <w:rsid w:val="00213957"/>
    <w:rsid w:val="00213FF0"/>
    <w:rsid w:val="00214CAF"/>
    <w:rsid w:val="00214F21"/>
    <w:rsid w:val="00215BBA"/>
    <w:rsid w:val="00216E90"/>
    <w:rsid w:val="00217271"/>
    <w:rsid w:val="002172B5"/>
    <w:rsid w:val="002206DB"/>
    <w:rsid w:val="00220A57"/>
    <w:rsid w:val="00220ABA"/>
    <w:rsid w:val="00222FF5"/>
    <w:rsid w:val="00224271"/>
    <w:rsid w:val="00224CD7"/>
    <w:rsid w:val="002250DC"/>
    <w:rsid w:val="00227308"/>
    <w:rsid w:val="0023167A"/>
    <w:rsid w:val="002318DF"/>
    <w:rsid w:val="0023305D"/>
    <w:rsid w:val="0023431F"/>
    <w:rsid w:val="00235310"/>
    <w:rsid w:val="00235A45"/>
    <w:rsid w:val="002416B5"/>
    <w:rsid w:val="00241B39"/>
    <w:rsid w:val="00241E2C"/>
    <w:rsid w:val="00241FE6"/>
    <w:rsid w:val="002446B0"/>
    <w:rsid w:val="00244CAF"/>
    <w:rsid w:val="00244E54"/>
    <w:rsid w:val="00245540"/>
    <w:rsid w:val="0024630F"/>
    <w:rsid w:val="00250D43"/>
    <w:rsid w:val="002510DB"/>
    <w:rsid w:val="002519EB"/>
    <w:rsid w:val="00251B6B"/>
    <w:rsid w:val="00251C27"/>
    <w:rsid w:val="002523D6"/>
    <w:rsid w:val="0025446F"/>
    <w:rsid w:val="002546EC"/>
    <w:rsid w:val="00255756"/>
    <w:rsid w:val="00256D4E"/>
    <w:rsid w:val="002577A7"/>
    <w:rsid w:val="002602A1"/>
    <w:rsid w:val="00261755"/>
    <w:rsid w:val="00262335"/>
    <w:rsid w:val="00262977"/>
    <w:rsid w:val="00263AC6"/>
    <w:rsid w:val="00263BA5"/>
    <w:rsid w:val="00264EF0"/>
    <w:rsid w:val="00264F9A"/>
    <w:rsid w:val="00265B72"/>
    <w:rsid w:val="00266830"/>
    <w:rsid w:val="0026724F"/>
    <w:rsid w:val="00267DBD"/>
    <w:rsid w:val="00267E3F"/>
    <w:rsid w:val="002706B2"/>
    <w:rsid w:val="00270B58"/>
    <w:rsid w:val="00271191"/>
    <w:rsid w:val="002713C2"/>
    <w:rsid w:val="0027221A"/>
    <w:rsid w:val="00272E00"/>
    <w:rsid w:val="00273449"/>
    <w:rsid w:val="002735D2"/>
    <w:rsid w:val="00273E7F"/>
    <w:rsid w:val="00276398"/>
    <w:rsid w:val="002775FC"/>
    <w:rsid w:val="00280371"/>
    <w:rsid w:val="002819A8"/>
    <w:rsid w:val="002854F1"/>
    <w:rsid w:val="00285AEA"/>
    <w:rsid w:val="00285D7F"/>
    <w:rsid w:val="00286082"/>
    <w:rsid w:val="002868C0"/>
    <w:rsid w:val="00286C3D"/>
    <w:rsid w:val="0028766E"/>
    <w:rsid w:val="0029093D"/>
    <w:rsid w:val="0029098C"/>
    <w:rsid w:val="00290EF1"/>
    <w:rsid w:val="00291F26"/>
    <w:rsid w:val="00292561"/>
    <w:rsid w:val="00292BB9"/>
    <w:rsid w:val="00293A7E"/>
    <w:rsid w:val="00293DD9"/>
    <w:rsid w:val="00294A96"/>
    <w:rsid w:val="00295342"/>
    <w:rsid w:val="002957E7"/>
    <w:rsid w:val="00296698"/>
    <w:rsid w:val="002969DE"/>
    <w:rsid w:val="00296CB4"/>
    <w:rsid w:val="002A02B6"/>
    <w:rsid w:val="002A07DA"/>
    <w:rsid w:val="002A1630"/>
    <w:rsid w:val="002A2988"/>
    <w:rsid w:val="002A4181"/>
    <w:rsid w:val="002A4B79"/>
    <w:rsid w:val="002A4D0D"/>
    <w:rsid w:val="002B03CA"/>
    <w:rsid w:val="002B1428"/>
    <w:rsid w:val="002B153B"/>
    <w:rsid w:val="002B23EC"/>
    <w:rsid w:val="002B253E"/>
    <w:rsid w:val="002B390D"/>
    <w:rsid w:val="002B428D"/>
    <w:rsid w:val="002B502F"/>
    <w:rsid w:val="002B57BC"/>
    <w:rsid w:val="002B582D"/>
    <w:rsid w:val="002B5EF8"/>
    <w:rsid w:val="002B7842"/>
    <w:rsid w:val="002B7A59"/>
    <w:rsid w:val="002C01E2"/>
    <w:rsid w:val="002C12EF"/>
    <w:rsid w:val="002C139B"/>
    <w:rsid w:val="002C1F1A"/>
    <w:rsid w:val="002C2BB9"/>
    <w:rsid w:val="002C2F2B"/>
    <w:rsid w:val="002C39B7"/>
    <w:rsid w:val="002C58F8"/>
    <w:rsid w:val="002C6A40"/>
    <w:rsid w:val="002C6BB4"/>
    <w:rsid w:val="002C6FE7"/>
    <w:rsid w:val="002C71BA"/>
    <w:rsid w:val="002D0272"/>
    <w:rsid w:val="002D0650"/>
    <w:rsid w:val="002D0DB8"/>
    <w:rsid w:val="002D2170"/>
    <w:rsid w:val="002D2FCA"/>
    <w:rsid w:val="002D756F"/>
    <w:rsid w:val="002E0129"/>
    <w:rsid w:val="002E2554"/>
    <w:rsid w:val="002E318F"/>
    <w:rsid w:val="002E33D6"/>
    <w:rsid w:val="002E33E3"/>
    <w:rsid w:val="002E3701"/>
    <w:rsid w:val="002E396D"/>
    <w:rsid w:val="002E3AF8"/>
    <w:rsid w:val="002E40E9"/>
    <w:rsid w:val="002E411F"/>
    <w:rsid w:val="002E4171"/>
    <w:rsid w:val="002E472B"/>
    <w:rsid w:val="002E5482"/>
    <w:rsid w:val="002E5E0D"/>
    <w:rsid w:val="002E6351"/>
    <w:rsid w:val="002E63F9"/>
    <w:rsid w:val="002E6F61"/>
    <w:rsid w:val="002E7510"/>
    <w:rsid w:val="002F04FC"/>
    <w:rsid w:val="002F2A30"/>
    <w:rsid w:val="002F2A78"/>
    <w:rsid w:val="002F2E43"/>
    <w:rsid w:val="002F3B30"/>
    <w:rsid w:val="002F408E"/>
    <w:rsid w:val="002F44AB"/>
    <w:rsid w:val="002F524A"/>
    <w:rsid w:val="002F65B5"/>
    <w:rsid w:val="002F6F35"/>
    <w:rsid w:val="002F787A"/>
    <w:rsid w:val="00300720"/>
    <w:rsid w:val="00300CD9"/>
    <w:rsid w:val="00300F93"/>
    <w:rsid w:val="00301A57"/>
    <w:rsid w:val="003021E3"/>
    <w:rsid w:val="0030247F"/>
    <w:rsid w:val="0030447F"/>
    <w:rsid w:val="003044E5"/>
    <w:rsid w:val="00304EF2"/>
    <w:rsid w:val="003068BE"/>
    <w:rsid w:val="0030691B"/>
    <w:rsid w:val="0030771E"/>
    <w:rsid w:val="003132E9"/>
    <w:rsid w:val="00313BB3"/>
    <w:rsid w:val="00314208"/>
    <w:rsid w:val="00314D5D"/>
    <w:rsid w:val="00314EB1"/>
    <w:rsid w:val="0031571A"/>
    <w:rsid w:val="00316F2C"/>
    <w:rsid w:val="00317B63"/>
    <w:rsid w:val="003206A5"/>
    <w:rsid w:val="00320852"/>
    <w:rsid w:val="00320BB8"/>
    <w:rsid w:val="00320C53"/>
    <w:rsid w:val="00320F97"/>
    <w:rsid w:val="0032193B"/>
    <w:rsid w:val="00322186"/>
    <w:rsid w:val="00323AC7"/>
    <w:rsid w:val="003249EE"/>
    <w:rsid w:val="00324C30"/>
    <w:rsid w:val="00325166"/>
    <w:rsid w:val="00325628"/>
    <w:rsid w:val="00325B18"/>
    <w:rsid w:val="00327168"/>
    <w:rsid w:val="00327555"/>
    <w:rsid w:val="003314BE"/>
    <w:rsid w:val="00332153"/>
    <w:rsid w:val="003322F6"/>
    <w:rsid w:val="00333135"/>
    <w:rsid w:val="00335F24"/>
    <w:rsid w:val="00336B2B"/>
    <w:rsid w:val="00337228"/>
    <w:rsid w:val="00337F4B"/>
    <w:rsid w:val="00340A84"/>
    <w:rsid w:val="0034116A"/>
    <w:rsid w:val="003411FE"/>
    <w:rsid w:val="0034139C"/>
    <w:rsid w:val="00342D16"/>
    <w:rsid w:val="003433D8"/>
    <w:rsid w:val="003435A3"/>
    <w:rsid w:val="00343A08"/>
    <w:rsid w:val="00343B58"/>
    <w:rsid w:val="00343C4E"/>
    <w:rsid w:val="003451B0"/>
    <w:rsid w:val="00345DE5"/>
    <w:rsid w:val="003470BA"/>
    <w:rsid w:val="0034749C"/>
    <w:rsid w:val="003503EC"/>
    <w:rsid w:val="003506C5"/>
    <w:rsid w:val="00351FF3"/>
    <w:rsid w:val="00354320"/>
    <w:rsid w:val="00354E6E"/>
    <w:rsid w:val="00355409"/>
    <w:rsid w:val="00355B2E"/>
    <w:rsid w:val="00355DA7"/>
    <w:rsid w:val="0035692D"/>
    <w:rsid w:val="00357EAC"/>
    <w:rsid w:val="00360150"/>
    <w:rsid w:val="003621A3"/>
    <w:rsid w:val="0036372E"/>
    <w:rsid w:val="003640FA"/>
    <w:rsid w:val="0036439B"/>
    <w:rsid w:val="003666D6"/>
    <w:rsid w:val="00366981"/>
    <w:rsid w:val="00371162"/>
    <w:rsid w:val="003715BF"/>
    <w:rsid w:val="00372CD3"/>
    <w:rsid w:val="003735B1"/>
    <w:rsid w:val="00375DD5"/>
    <w:rsid w:val="00376D09"/>
    <w:rsid w:val="00376E01"/>
    <w:rsid w:val="00376E47"/>
    <w:rsid w:val="00377EEB"/>
    <w:rsid w:val="00377FB6"/>
    <w:rsid w:val="00381B38"/>
    <w:rsid w:val="003822BD"/>
    <w:rsid w:val="00382376"/>
    <w:rsid w:val="003835EA"/>
    <w:rsid w:val="00383E22"/>
    <w:rsid w:val="00384E7D"/>
    <w:rsid w:val="0038703D"/>
    <w:rsid w:val="003871FC"/>
    <w:rsid w:val="003878FA"/>
    <w:rsid w:val="00391A7A"/>
    <w:rsid w:val="00392AD6"/>
    <w:rsid w:val="0039335E"/>
    <w:rsid w:val="0039377D"/>
    <w:rsid w:val="00393D4A"/>
    <w:rsid w:val="00395587"/>
    <w:rsid w:val="0039593F"/>
    <w:rsid w:val="00397346"/>
    <w:rsid w:val="003973E8"/>
    <w:rsid w:val="00397C18"/>
    <w:rsid w:val="003A0241"/>
    <w:rsid w:val="003A1986"/>
    <w:rsid w:val="003A42F5"/>
    <w:rsid w:val="003A43D7"/>
    <w:rsid w:val="003A5295"/>
    <w:rsid w:val="003A58EF"/>
    <w:rsid w:val="003A5D42"/>
    <w:rsid w:val="003A64E5"/>
    <w:rsid w:val="003A64ED"/>
    <w:rsid w:val="003A6BF0"/>
    <w:rsid w:val="003A6D3C"/>
    <w:rsid w:val="003A769B"/>
    <w:rsid w:val="003B1B3F"/>
    <w:rsid w:val="003B1DCC"/>
    <w:rsid w:val="003B1E8A"/>
    <w:rsid w:val="003B23DE"/>
    <w:rsid w:val="003B2939"/>
    <w:rsid w:val="003B32DA"/>
    <w:rsid w:val="003B5778"/>
    <w:rsid w:val="003B6D58"/>
    <w:rsid w:val="003B7AE7"/>
    <w:rsid w:val="003B7C84"/>
    <w:rsid w:val="003B7F13"/>
    <w:rsid w:val="003C02F1"/>
    <w:rsid w:val="003C0C77"/>
    <w:rsid w:val="003C23B4"/>
    <w:rsid w:val="003C2E80"/>
    <w:rsid w:val="003C323F"/>
    <w:rsid w:val="003C40B7"/>
    <w:rsid w:val="003C4FC3"/>
    <w:rsid w:val="003C50E8"/>
    <w:rsid w:val="003C55BD"/>
    <w:rsid w:val="003C6309"/>
    <w:rsid w:val="003C69EA"/>
    <w:rsid w:val="003C6B01"/>
    <w:rsid w:val="003C7A31"/>
    <w:rsid w:val="003C7CA6"/>
    <w:rsid w:val="003D024A"/>
    <w:rsid w:val="003D05CE"/>
    <w:rsid w:val="003D0A2C"/>
    <w:rsid w:val="003D0E63"/>
    <w:rsid w:val="003D238B"/>
    <w:rsid w:val="003D30D6"/>
    <w:rsid w:val="003D39FD"/>
    <w:rsid w:val="003D4637"/>
    <w:rsid w:val="003D4928"/>
    <w:rsid w:val="003D4C6B"/>
    <w:rsid w:val="003D59F3"/>
    <w:rsid w:val="003D5FA1"/>
    <w:rsid w:val="003D7277"/>
    <w:rsid w:val="003D7766"/>
    <w:rsid w:val="003D7CC0"/>
    <w:rsid w:val="003D7FD7"/>
    <w:rsid w:val="003E0120"/>
    <w:rsid w:val="003E274C"/>
    <w:rsid w:val="003E36CF"/>
    <w:rsid w:val="003E3C65"/>
    <w:rsid w:val="003E3CB4"/>
    <w:rsid w:val="003E40FB"/>
    <w:rsid w:val="003E44A7"/>
    <w:rsid w:val="003E4849"/>
    <w:rsid w:val="003E4C5F"/>
    <w:rsid w:val="003E7D9D"/>
    <w:rsid w:val="003E7FF5"/>
    <w:rsid w:val="003F130A"/>
    <w:rsid w:val="003F230C"/>
    <w:rsid w:val="003F3495"/>
    <w:rsid w:val="003F46D3"/>
    <w:rsid w:val="003F512C"/>
    <w:rsid w:val="003F6764"/>
    <w:rsid w:val="003F7DE9"/>
    <w:rsid w:val="004004E8"/>
    <w:rsid w:val="00400BA7"/>
    <w:rsid w:val="00400DA8"/>
    <w:rsid w:val="0040127E"/>
    <w:rsid w:val="00402113"/>
    <w:rsid w:val="00402227"/>
    <w:rsid w:val="00403061"/>
    <w:rsid w:val="004045A9"/>
    <w:rsid w:val="004047B0"/>
    <w:rsid w:val="00404F48"/>
    <w:rsid w:val="004055D8"/>
    <w:rsid w:val="00410893"/>
    <w:rsid w:val="004120D8"/>
    <w:rsid w:val="00412792"/>
    <w:rsid w:val="0041292A"/>
    <w:rsid w:val="00413922"/>
    <w:rsid w:val="0041417D"/>
    <w:rsid w:val="00414CD6"/>
    <w:rsid w:val="00415EBC"/>
    <w:rsid w:val="00417959"/>
    <w:rsid w:val="00417C5A"/>
    <w:rsid w:val="004207CA"/>
    <w:rsid w:val="00421CB9"/>
    <w:rsid w:val="00421D95"/>
    <w:rsid w:val="004235DF"/>
    <w:rsid w:val="00424686"/>
    <w:rsid w:val="004247BD"/>
    <w:rsid w:val="00425723"/>
    <w:rsid w:val="00425C23"/>
    <w:rsid w:val="00426927"/>
    <w:rsid w:val="00427349"/>
    <w:rsid w:val="00427630"/>
    <w:rsid w:val="0043040E"/>
    <w:rsid w:val="004334B9"/>
    <w:rsid w:val="00434B92"/>
    <w:rsid w:val="00436504"/>
    <w:rsid w:val="00436D56"/>
    <w:rsid w:val="00437D2F"/>
    <w:rsid w:val="004401A5"/>
    <w:rsid w:val="00441375"/>
    <w:rsid w:val="00441F12"/>
    <w:rsid w:val="00443EA5"/>
    <w:rsid w:val="00444D28"/>
    <w:rsid w:val="00444FFE"/>
    <w:rsid w:val="00445D6C"/>
    <w:rsid w:val="00446770"/>
    <w:rsid w:val="004467A3"/>
    <w:rsid w:val="00446DEF"/>
    <w:rsid w:val="00447D22"/>
    <w:rsid w:val="00450421"/>
    <w:rsid w:val="004510EA"/>
    <w:rsid w:val="00451ACF"/>
    <w:rsid w:val="00452D83"/>
    <w:rsid w:val="00453917"/>
    <w:rsid w:val="004544FE"/>
    <w:rsid w:val="004550D0"/>
    <w:rsid w:val="00455519"/>
    <w:rsid w:val="00455A92"/>
    <w:rsid w:val="00455FD6"/>
    <w:rsid w:val="0045729E"/>
    <w:rsid w:val="004575AE"/>
    <w:rsid w:val="00460815"/>
    <w:rsid w:val="00461A22"/>
    <w:rsid w:val="004629AB"/>
    <w:rsid w:val="004661C1"/>
    <w:rsid w:val="00466395"/>
    <w:rsid w:val="004667D7"/>
    <w:rsid w:val="00466D72"/>
    <w:rsid w:val="00467CAF"/>
    <w:rsid w:val="004705FD"/>
    <w:rsid w:val="004719A9"/>
    <w:rsid w:val="00472728"/>
    <w:rsid w:val="00472D3B"/>
    <w:rsid w:val="004732EB"/>
    <w:rsid w:val="00474B10"/>
    <w:rsid w:val="00474DBF"/>
    <w:rsid w:val="00475DAF"/>
    <w:rsid w:val="00476055"/>
    <w:rsid w:val="00476602"/>
    <w:rsid w:val="00476A57"/>
    <w:rsid w:val="0047785B"/>
    <w:rsid w:val="00477ADA"/>
    <w:rsid w:val="00480568"/>
    <w:rsid w:val="0048162A"/>
    <w:rsid w:val="00482097"/>
    <w:rsid w:val="00482205"/>
    <w:rsid w:val="004824BA"/>
    <w:rsid w:val="004838D2"/>
    <w:rsid w:val="00487400"/>
    <w:rsid w:val="004875DD"/>
    <w:rsid w:val="0049075B"/>
    <w:rsid w:val="00491294"/>
    <w:rsid w:val="00491FF9"/>
    <w:rsid w:val="0049293C"/>
    <w:rsid w:val="00493A4B"/>
    <w:rsid w:val="00495089"/>
    <w:rsid w:val="00495D37"/>
    <w:rsid w:val="004961B6"/>
    <w:rsid w:val="00496BB3"/>
    <w:rsid w:val="004A1267"/>
    <w:rsid w:val="004A268F"/>
    <w:rsid w:val="004A38AB"/>
    <w:rsid w:val="004A5615"/>
    <w:rsid w:val="004A5F3D"/>
    <w:rsid w:val="004A6901"/>
    <w:rsid w:val="004A7B7B"/>
    <w:rsid w:val="004B0592"/>
    <w:rsid w:val="004B0B4A"/>
    <w:rsid w:val="004B129A"/>
    <w:rsid w:val="004B2852"/>
    <w:rsid w:val="004B54D5"/>
    <w:rsid w:val="004B57B9"/>
    <w:rsid w:val="004B7873"/>
    <w:rsid w:val="004C0354"/>
    <w:rsid w:val="004C0702"/>
    <w:rsid w:val="004C0812"/>
    <w:rsid w:val="004C1FF5"/>
    <w:rsid w:val="004C3802"/>
    <w:rsid w:val="004C49F4"/>
    <w:rsid w:val="004C51C1"/>
    <w:rsid w:val="004C5463"/>
    <w:rsid w:val="004C5486"/>
    <w:rsid w:val="004C5C5F"/>
    <w:rsid w:val="004C60DA"/>
    <w:rsid w:val="004C62C5"/>
    <w:rsid w:val="004D024A"/>
    <w:rsid w:val="004D1092"/>
    <w:rsid w:val="004D2924"/>
    <w:rsid w:val="004D2CA7"/>
    <w:rsid w:val="004D3CF7"/>
    <w:rsid w:val="004D3D0E"/>
    <w:rsid w:val="004D4103"/>
    <w:rsid w:val="004D5213"/>
    <w:rsid w:val="004D56BE"/>
    <w:rsid w:val="004E0E14"/>
    <w:rsid w:val="004E1283"/>
    <w:rsid w:val="004E1465"/>
    <w:rsid w:val="004E339A"/>
    <w:rsid w:val="004E40C5"/>
    <w:rsid w:val="004E48CE"/>
    <w:rsid w:val="004E4EB7"/>
    <w:rsid w:val="004E5A2F"/>
    <w:rsid w:val="004E6002"/>
    <w:rsid w:val="004E6F8E"/>
    <w:rsid w:val="004E74F6"/>
    <w:rsid w:val="004F0A9D"/>
    <w:rsid w:val="004F205A"/>
    <w:rsid w:val="004F2706"/>
    <w:rsid w:val="004F30F4"/>
    <w:rsid w:val="004F3475"/>
    <w:rsid w:val="004F3F62"/>
    <w:rsid w:val="004F4539"/>
    <w:rsid w:val="004F506E"/>
    <w:rsid w:val="004F5B9B"/>
    <w:rsid w:val="004F612D"/>
    <w:rsid w:val="004F67B5"/>
    <w:rsid w:val="004F688A"/>
    <w:rsid w:val="004F6CCA"/>
    <w:rsid w:val="004F7215"/>
    <w:rsid w:val="004F7232"/>
    <w:rsid w:val="004F7626"/>
    <w:rsid w:val="004F7B28"/>
    <w:rsid w:val="004F7DFC"/>
    <w:rsid w:val="00502683"/>
    <w:rsid w:val="00502B4F"/>
    <w:rsid w:val="00503EA4"/>
    <w:rsid w:val="00504B8D"/>
    <w:rsid w:val="00505184"/>
    <w:rsid w:val="00505860"/>
    <w:rsid w:val="005069D4"/>
    <w:rsid w:val="00506F5C"/>
    <w:rsid w:val="00512C38"/>
    <w:rsid w:val="00513428"/>
    <w:rsid w:val="005143EF"/>
    <w:rsid w:val="00516C72"/>
    <w:rsid w:val="00516DFE"/>
    <w:rsid w:val="00516F37"/>
    <w:rsid w:val="00521641"/>
    <w:rsid w:val="0052172F"/>
    <w:rsid w:val="0052243B"/>
    <w:rsid w:val="00523B36"/>
    <w:rsid w:val="0052620B"/>
    <w:rsid w:val="00530303"/>
    <w:rsid w:val="00532252"/>
    <w:rsid w:val="00532BC8"/>
    <w:rsid w:val="005335BC"/>
    <w:rsid w:val="005335F8"/>
    <w:rsid w:val="00534C49"/>
    <w:rsid w:val="005367CD"/>
    <w:rsid w:val="005374FD"/>
    <w:rsid w:val="0054026F"/>
    <w:rsid w:val="00540A6D"/>
    <w:rsid w:val="00541994"/>
    <w:rsid w:val="00543468"/>
    <w:rsid w:val="005438E6"/>
    <w:rsid w:val="0054519E"/>
    <w:rsid w:val="00545D83"/>
    <w:rsid w:val="005476C7"/>
    <w:rsid w:val="00550680"/>
    <w:rsid w:val="005545AD"/>
    <w:rsid w:val="00554680"/>
    <w:rsid w:val="00554EB8"/>
    <w:rsid w:val="005567CE"/>
    <w:rsid w:val="005573D8"/>
    <w:rsid w:val="005573F5"/>
    <w:rsid w:val="0056037C"/>
    <w:rsid w:val="0056056C"/>
    <w:rsid w:val="00560596"/>
    <w:rsid w:val="005608F8"/>
    <w:rsid w:val="00561D09"/>
    <w:rsid w:val="0056295F"/>
    <w:rsid w:val="00563C97"/>
    <w:rsid w:val="00565948"/>
    <w:rsid w:val="00566D34"/>
    <w:rsid w:val="00567A41"/>
    <w:rsid w:val="00567AF9"/>
    <w:rsid w:val="00570A60"/>
    <w:rsid w:val="00570B50"/>
    <w:rsid w:val="005723B5"/>
    <w:rsid w:val="00573CD9"/>
    <w:rsid w:val="00574A02"/>
    <w:rsid w:val="00575957"/>
    <w:rsid w:val="005761D5"/>
    <w:rsid w:val="005767E6"/>
    <w:rsid w:val="005803AF"/>
    <w:rsid w:val="00581DD1"/>
    <w:rsid w:val="0058352F"/>
    <w:rsid w:val="00584502"/>
    <w:rsid w:val="0058516C"/>
    <w:rsid w:val="005862F2"/>
    <w:rsid w:val="00586C7E"/>
    <w:rsid w:val="00586C88"/>
    <w:rsid w:val="00587BB9"/>
    <w:rsid w:val="00587CE9"/>
    <w:rsid w:val="0059076C"/>
    <w:rsid w:val="0059163D"/>
    <w:rsid w:val="00593B74"/>
    <w:rsid w:val="00593C8D"/>
    <w:rsid w:val="00593D1F"/>
    <w:rsid w:val="00594EE3"/>
    <w:rsid w:val="0059604B"/>
    <w:rsid w:val="0059682F"/>
    <w:rsid w:val="00596D32"/>
    <w:rsid w:val="00597284"/>
    <w:rsid w:val="005A1266"/>
    <w:rsid w:val="005A22BE"/>
    <w:rsid w:val="005A265E"/>
    <w:rsid w:val="005A3003"/>
    <w:rsid w:val="005A4184"/>
    <w:rsid w:val="005A46BC"/>
    <w:rsid w:val="005A4B30"/>
    <w:rsid w:val="005A5496"/>
    <w:rsid w:val="005A54A2"/>
    <w:rsid w:val="005A5FC2"/>
    <w:rsid w:val="005A66C1"/>
    <w:rsid w:val="005A7013"/>
    <w:rsid w:val="005A7489"/>
    <w:rsid w:val="005A7BAD"/>
    <w:rsid w:val="005B00E3"/>
    <w:rsid w:val="005B052C"/>
    <w:rsid w:val="005B2581"/>
    <w:rsid w:val="005B36C1"/>
    <w:rsid w:val="005B4826"/>
    <w:rsid w:val="005B4EFE"/>
    <w:rsid w:val="005B7D80"/>
    <w:rsid w:val="005C144F"/>
    <w:rsid w:val="005C38D9"/>
    <w:rsid w:val="005C3BFA"/>
    <w:rsid w:val="005C4E0A"/>
    <w:rsid w:val="005C4E82"/>
    <w:rsid w:val="005C56D0"/>
    <w:rsid w:val="005C5767"/>
    <w:rsid w:val="005C61AE"/>
    <w:rsid w:val="005C6319"/>
    <w:rsid w:val="005C6FE6"/>
    <w:rsid w:val="005C7BB2"/>
    <w:rsid w:val="005D280F"/>
    <w:rsid w:val="005D2AFF"/>
    <w:rsid w:val="005D32C1"/>
    <w:rsid w:val="005D5512"/>
    <w:rsid w:val="005D7040"/>
    <w:rsid w:val="005D7685"/>
    <w:rsid w:val="005E0121"/>
    <w:rsid w:val="005E0A5C"/>
    <w:rsid w:val="005E0BB9"/>
    <w:rsid w:val="005E1546"/>
    <w:rsid w:val="005E18D5"/>
    <w:rsid w:val="005E1AAE"/>
    <w:rsid w:val="005E1D07"/>
    <w:rsid w:val="005E1D82"/>
    <w:rsid w:val="005E2548"/>
    <w:rsid w:val="005E414B"/>
    <w:rsid w:val="005E65BD"/>
    <w:rsid w:val="005E68F0"/>
    <w:rsid w:val="005E75EE"/>
    <w:rsid w:val="005F10F6"/>
    <w:rsid w:val="005F1C13"/>
    <w:rsid w:val="005F2563"/>
    <w:rsid w:val="005F263F"/>
    <w:rsid w:val="005F2EB8"/>
    <w:rsid w:val="005F3F20"/>
    <w:rsid w:val="005F4641"/>
    <w:rsid w:val="005F4D4E"/>
    <w:rsid w:val="005F50DB"/>
    <w:rsid w:val="005F5580"/>
    <w:rsid w:val="005F5DE0"/>
    <w:rsid w:val="005F6169"/>
    <w:rsid w:val="005F671F"/>
    <w:rsid w:val="005F6FF9"/>
    <w:rsid w:val="005F776A"/>
    <w:rsid w:val="00600AC7"/>
    <w:rsid w:val="00602C0D"/>
    <w:rsid w:val="00602E89"/>
    <w:rsid w:val="00603F1E"/>
    <w:rsid w:val="00606004"/>
    <w:rsid w:val="0060601A"/>
    <w:rsid w:val="0060681B"/>
    <w:rsid w:val="00607C8A"/>
    <w:rsid w:val="00610132"/>
    <w:rsid w:val="00610CBA"/>
    <w:rsid w:val="0061126B"/>
    <w:rsid w:val="00611560"/>
    <w:rsid w:val="00614340"/>
    <w:rsid w:val="00614611"/>
    <w:rsid w:val="006157BE"/>
    <w:rsid w:val="006158F3"/>
    <w:rsid w:val="0061678C"/>
    <w:rsid w:val="00620947"/>
    <w:rsid w:val="00621A63"/>
    <w:rsid w:val="006237E9"/>
    <w:rsid w:val="00624596"/>
    <w:rsid w:val="00624DBF"/>
    <w:rsid w:val="00625680"/>
    <w:rsid w:val="0062694D"/>
    <w:rsid w:val="00626C4D"/>
    <w:rsid w:val="00626D94"/>
    <w:rsid w:val="006302E8"/>
    <w:rsid w:val="00630C0C"/>
    <w:rsid w:val="0063106A"/>
    <w:rsid w:val="006314C8"/>
    <w:rsid w:val="0063195C"/>
    <w:rsid w:val="00632601"/>
    <w:rsid w:val="006328B4"/>
    <w:rsid w:val="0063296B"/>
    <w:rsid w:val="006346C5"/>
    <w:rsid w:val="00635144"/>
    <w:rsid w:val="0063649F"/>
    <w:rsid w:val="0063706F"/>
    <w:rsid w:val="00637108"/>
    <w:rsid w:val="00637A0D"/>
    <w:rsid w:val="00640109"/>
    <w:rsid w:val="0064097A"/>
    <w:rsid w:val="0064133C"/>
    <w:rsid w:val="00641440"/>
    <w:rsid w:val="006442E3"/>
    <w:rsid w:val="0064509E"/>
    <w:rsid w:val="006506E8"/>
    <w:rsid w:val="00651D53"/>
    <w:rsid w:val="00651FDA"/>
    <w:rsid w:val="006528A0"/>
    <w:rsid w:val="00652B20"/>
    <w:rsid w:val="00652DA0"/>
    <w:rsid w:val="00653527"/>
    <w:rsid w:val="00654EAA"/>
    <w:rsid w:val="0065558C"/>
    <w:rsid w:val="006559C9"/>
    <w:rsid w:val="00655C19"/>
    <w:rsid w:val="00656E8B"/>
    <w:rsid w:val="00662304"/>
    <w:rsid w:val="006629A2"/>
    <w:rsid w:val="00663453"/>
    <w:rsid w:val="00663806"/>
    <w:rsid w:val="00664307"/>
    <w:rsid w:val="006652BA"/>
    <w:rsid w:val="0066630F"/>
    <w:rsid w:val="006703AD"/>
    <w:rsid w:val="006732D6"/>
    <w:rsid w:val="0067418B"/>
    <w:rsid w:val="00674AC5"/>
    <w:rsid w:val="00675832"/>
    <w:rsid w:val="00677E4F"/>
    <w:rsid w:val="0068048E"/>
    <w:rsid w:val="006808CB"/>
    <w:rsid w:val="0068147C"/>
    <w:rsid w:val="006814EC"/>
    <w:rsid w:val="00681F53"/>
    <w:rsid w:val="00683395"/>
    <w:rsid w:val="0068429B"/>
    <w:rsid w:val="00686319"/>
    <w:rsid w:val="00687E66"/>
    <w:rsid w:val="00690C44"/>
    <w:rsid w:val="00690E3E"/>
    <w:rsid w:val="00692258"/>
    <w:rsid w:val="006925C3"/>
    <w:rsid w:val="00693C5C"/>
    <w:rsid w:val="0069460F"/>
    <w:rsid w:val="006954C9"/>
    <w:rsid w:val="00697E4A"/>
    <w:rsid w:val="006A01B3"/>
    <w:rsid w:val="006A035F"/>
    <w:rsid w:val="006A0B11"/>
    <w:rsid w:val="006A0EDE"/>
    <w:rsid w:val="006A1811"/>
    <w:rsid w:val="006A47F4"/>
    <w:rsid w:val="006A4AE2"/>
    <w:rsid w:val="006A4DC6"/>
    <w:rsid w:val="006A6599"/>
    <w:rsid w:val="006B07C9"/>
    <w:rsid w:val="006B116F"/>
    <w:rsid w:val="006B11BA"/>
    <w:rsid w:val="006B225D"/>
    <w:rsid w:val="006B2B03"/>
    <w:rsid w:val="006B2DCE"/>
    <w:rsid w:val="006B32B5"/>
    <w:rsid w:val="006B4373"/>
    <w:rsid w:val="006B4C26"/>
    <w:rsid w:val="006B70CC"/>
    <w:rsid w:val="006C281F"/>
    <w:rsid w:val="006C3F3C"/>
    <w:rsid w:val="006C4278"/>
    <w:rsid w:val="006C4431"/>
    <w:rsid w:val="006C6E62"/>
    <w:rsid w:val="006D0436"/>
    <w:rsid w:val="006D074B"/>
    <w:rsid w:val="006D1E8B"/>
    <w:rsid w:val="006D32F2"/>
    <w:rsid w:val="006D3953"/>
    <w:rsid w:val="006D5CA1"/>
    <w:rsid w:val="006D5EF2"/>
    <w:rsid w:val="006D678C"/>
    <w:rsid w:val="006E18CA"/>
    <w:rsid w:val="006E1B1E"/>
    <w:rsid w:val="006E1ED8"/>
    <w:rsid w:val="006E28EB"/>
    <w:rsid w:val="006E37E3"/>
    <w:rsid w:val="006E3D66"/>
    <w:rsid w:val="006E4915"/>
    <w:rsid w:val="006E5DAF"/>
    <w:rsid w:val="006E5FD2"/>
    <w:rsid w:val="006F0377"/>
    <w:rsid w:val="006F10CB"/>
    <w:rsid w:val="006F10FE"/>
    <w:rsid w:val="006F154A"/>
    <w:rsid w:val="006F2267"/>
    <w:rsid w:val="006F2309"/>
    <w:rsid w:val="006F2446"/>
    <w:rsid w:val="006F305B"/>
    <w:rsid w:val="006F3B0B"/>
    <w:rsid w:val="006F3D4A"/>
    <w:rsid w:val="006F4CDA"/>
    <w:rsid w:val="006F549D"/>
    <w:rsid w:val="006F7817"/>
    <w:rsid w:val="0070086A"/>
    <w:rsid w:val="007009FF"/>
    <w:rsid w:val="00700CBB"/>
    <w:rsid w:val="00700FEB"/>
    <w:rsid w:val="007018C1"/>
    <w:rsid w:val="0070295D"/>
    <w:rsid w:val="00703B89"/>
    <w:rsid w:val="0070411E"/>
    <w:rsid w:val="00705338"/>
    <w:rsid w:val="007065D6"/>
    <w:rsid w:val="00707E15"/>
    <w:rsid w:val="007104B1"/>
    <w:rsid w:val="0071100F"/>
    <w:rsid w:val="007119F4"/>
    <w:rsid w:val="00712D90"/>
    <w:rsid w:val="00713162"/>
    <w:rsid w:val="0071346D"/>
    <w:rsid w:val="00714E6E"/>
    <w:rsid w:val="00716AE9"/>
    <w:rsid w:val="007206B6"/>
    <w:rsid w:val="00720C37"/>
    <w:rsid w:val="00720EB9"/>
    <w:rsid w:val="00721945"/>
    <w:rsid w:val="00721A05"/>
    <w:rsid w:val="00721F09"/>
    <w:rsid w:val="00723016"/>
    <w:rsid w:val="00723E8B"/>
    <w:rsid w:val="00724A88"/>
    <w:rsid w:val="00725939"/>
    <w:rsid w:val="00726DBC"/>
    <w:rsid w:val="00727E1B"/>
    <w:rsid w:val="00730B12"/>
    <w:rsid w:val="00730C0C"/>
    <w:rsid w:val="007318A1"/>
    <w:rsid w:val="00731F3A"/>
    <w:rsid w:val="007338E7"/>
    <w:rsid w:val="00733F5F"/>
    <w:rsid w:val="0073408B"/>
    <w:rsid w:val="00740331"/>
    <w:rsid w:val="00740CFF"/>
    <w:rsid w:val="00741273"/>
    <w:rsid w:val="007413A5"/>
    <w:rsid w:val="00741C30"/>
    <w:rsid w:val="007449DE"/>
    <w:rsid w:val="00745006"/>
    <w:rsid w:val="007454EC"/>
    <w:rsid w:val="00746066"/>
    <w:rsid w:val="00746B3A"/>
    <w:rsid w:val="00746F6B"/>
    <w:rsid w:val="00747473"/>
    <w:rsid w:val="0074785E"/>
    <w:rsid w:val="00747F7B"/>
    <w:rsid w:val="0075210C"/>
    <w:rsid w:val="00752826"/>
    <w:rsid w:val="00753E05"/>
    <w:rsid w:val="007544FA"/>
    <w:rsid w:val="007550C9"/>
    <w:rsid w:val="007555F5"/>
    <w:rsid w:val="007562F7"/>
    <w:rsid w:val="00757464"/>
    <w:rsid w:val="007601CD"/>
    <w:rsid w:val="0076066A"/>
    <w:rsid w:val="0076138A"/>
    <w:rsid w:val="00761FCB"/>
    <w:rsid w:val="00762A5D"/>
    <w:rsid w:val="0076321F"/>
    <w:rsid w:val="0076322F"/>
    <w:rsid w:val="00763AF7"/>
    <w:rsid w:val="00764B75"/>
    <w:rsid w:val="00765457"/>
    <w:rsid w:val="00765FAC"/>
    <w:rsid w:val="007670F4"/>
    <w:rsid w:val="00767D9E"/>
    <w:rsid w:val="0077151A"/>
    <w:rsid w:val="00772FDC"/>
    <w:rsid w:val="007736A8"/>
    <w:rsid w:val="00774478"/>
    <w:rsid w:val="00775A21"/>
    <w:rsid w:val="00782350"/>
    <w:rsid w:val="00782DD1"/>
    <w:rsid w:val="00783E4E"/>
    <w:rsid w:val="007841ED"/>
    <w:rsid w:val="00784489"/>
    <w:rsid w:val="0078475A"/>
    <w:rsid w:val="00784EA3"/>
    <w:rsid w:val="00784ED4"/>
    <w:rsid w:val="00785F0B"/>
    <w:rsid w:val="00786D50"/>
    <w:rsid w:val="00787522"/>
    <w:rsid w:val="0079000C"/>
    <w:rsid w:val="00791830"/>
    <w:rsid w:val="00792F29"/>
    <w:rsid w:val="00793056"/>
    <w:rsid w:val="0079321C"/>
    <w:rsid w:val="00796485"/>
    <w:rsid w:val="007967D3"/>
    <w:rsid w:val="00797FE0"/>
    <w:rsid w:val="007A0AE5"/>
    <w:rsid w:val="007A133E"/>
    <w:rsid w:val="007A1E1F"/>
    <w:rsid w:val="007A2A65"/>
    <w:rsid w:val="007A2BDC"/>
    <w:rsid w:val="007A2DFF"/>
    <w:rsid w:val="007A3B71"/>
    <w:rsid w:val="007A3EF5"/>
    <w:rsid w:val="007A4380"/>
    <w:rsid w:val="007A43C2"/>
    <w:rsid w:val="007A4B99"/>
    <w:rsid w:val="007A513B"/>
    <w:rsid w:val="007A55AF"/>
    <w:rsid w:val="007A5E57"/>
    <w:rsid w:val="007A691B"/>
    <w:rsid w:val="007A6FCF"/>
    <w:rsid w:val="007A7B0A"/>
    <w:rsid w:val="007B03E8"/>
    <w:rsid w:val="007B0AA5"/>
    <w:rsid w:val="007B1A2A"/>
    <w:rsid w:val="007B36C0"/>
    <w:rsid w:val="007B393E"/>
    <w:rsid w:val="007B4745"/>
    <w:rsid w:val="007B4AA6"/>
    <w:rsid w:val="007B4F38"/>
    <w:rsid w:val="007B4F3D"/>
    <w:rsid w:val="007B5670"/>
    <w:rsid w:val="007B59FF"/>
    <w:rsid w:val="007B6C9E"/>
    <w:rsid w:val="007B6DD1"/>
    <w:rsid w:val="007C0D4A"/>
    <w:rsid w:val="007C0E69"/>
    <w:rsid w:val="007C2094"/>
    <w:rsid w:val="007C3208"/>
    <w:rsid w:val="007C3D2F"/>
    <w:rsid w:val="007C5B07"/>
    <w:rsid w:val="007C6101"/>
    <w:rsid w:val="007C639D"/>
    <w:rsid w:val="007C708B"/>
    <w:rsid w:val="007D11E1"/>
    <w:rsid w:val="007D1255"/>
    <w:rsid w:val="007D1431"/>
    <w:rsid w:val="007D3E55"/>
    <w:rsid w:val="007D41A5"/>
    <w:rsid w:val="007D5C57"/>
    <w:rsid w:val="007D6346"/>
    <w:rsid w:val="007D71DF"/>
    <w:rsid w:val="007D747B"/>
    <w:rsid w:val="007D7AE4"/>
    <w:rsid w:val="007E118F"/>
    <w:rsid w:val="007E3A4F"/>
    <w:rsid w:val="007E4A46"/>
    <w:rsid w:val="007E5EE5"/>
    <w:rsid w:val="007E664B"/>
    <w:rsid w:val="007E70E7"/>
    <w:rsid w:val="007E7DDE"/>
    <w:rsid w:val="007F0C92"/>
    <w:rsid w:val="007F112E"/>
    <w:rsid w:val="007F2F7E"/>
    <w:rsid w:val="007F4824"/>
    <w:rsid w:val="007F4FF2"/>
    <w:rsid w:val="007F51E3"/>
    <w:rsid w:val="007F6745"/>
    <w:rsid w:val="007F6A1E"/>
    <w:rsid w:val="007F712D"/>
    <w:rsid w:val="00800204"/>
    <w:rsid w:val="008003E4"/>
    <w:rsid w:val="00800ABB"/>
    <w:rsid w:val="00800CC7"/>
    <w:rsid w:val="00800E8A"/>
    <w:rsid w:val="00801D9C"/>
    <w:rsid w:val="00802418"/>
    <w:rsid w:val="008031F0"/>
    <w:rsid w:val="00804E78"/>
    <w:rsid w:val="008050F5"/>
    <w:rsid w:val="00805893"/>
    <w:rsid w:val="00805BB8"/>
    <w:rsid w:val="00806A65"/>
    <w:rsid w:val="0080705D"/>
    <w:rsid w:val="00810556"/>
    <w:rsid w:val="008105D1"/>
    <w:rsid w:val="00811B7C"/>
    <w:rsid w:val="00811B96"/>
    <w:rsid w:val="008125B2"/>
    <w:rsid w:val="008126B4"/>
    <w:rsid w:val="0081327F"/>
    <w:rsid w:val="008146EC"/>
    <w:rsid w:val="008151AE"/>
    <w:rsid w:val="00815710"/>
    <w:rsid w:val="00815D49"/>
    <w:rsid w:val="00816918"/>
    <w:rsid w:val="008179CD"/>
    <w:rsid w:val="00820198"/>
    <w:rsid w:val="00822151"/>
    <w:rsid w:val="008231BE"/>
    <w:rsid w:val="008242A0"/>
    <w:rsid w:val="008250B0"/>
    <w:rsid w:val="0082548F"/>
    <w:rsid w:val="0082562F"/>
    <w:rsid w:val="00826290"/>
    <w:rsid w:val="008263C1"/>
    <w:rsid w:val="00827DB8"/>
    <w:rsid w:val="00830B43"/>
    <w:rsid w:val="00830C72"/>
    <w:rsid w:val="008315BE"/>
    <w:rsid w:val="00832988"/>
    <w:rsid w:val="00832A9A"/>
    <w:rsid w:val="00833AEE"/>
    <w:rsid w:val="00833C0E"/>
    <w:rsid w:val="00834382"/>
    <w:rsid w:val="00835364"/>
    <w:rsid w:val="00837BE7"/>
    <w:rsid w:val="0084093A"/>
    <w:rsid w:val="0084152A"/>
    <w:rsid w:val="00842424"/>
    <w:rsid w:val="00843795"/>
    <w:rsid w:val="008437BA"/>
    <w:rsid w:val="00843A9F"/>
    <w:rsid w:val="008449F6"/>
    <w:rsid w:val="00847BF0"/>
    <w:rsid w:val="008504A1"/>
    <w:rsid w:val="008519A6"/>
    <w:rsid w:val="0085229C"/>
    <w:rsid w:val="008527D4"/>
    <w:rsid w:val="00852F47"/>
    <w:rsid w:val="00853050"/>
    <w:rsid w:val="00855415"/>
    <w:rsid w:val="0085577C"/>
    <w:rsid w:val="00856500"/>
    <w:rsid w:val="0085665F"/>
    <w:rsid w:val="008566B9"/>
    <w:rsid w:val="0085675D"/>
    <w:rsid w:val="00857D24"/>
    <w:rsid w:val="00860E64"/>
    <w:rsid w:val="0086117D"/>
    <w:rsid w:val="0086238B"/>
    <w:rsid w:val="0086260D"/>
    <w:rsid w:val="0086270F"/>
    <w:rsid w:val="00862ACB"/>
    <w:rsid w:val="008652C8"/>
    <w:rsid w:val="008655A4"/>
    <w:rsid w:val="00865A51"/>
    <w:rsid w:val="00866B05"/>
    <w:rsid w:val="0086710E"/>
    <w:rsid w:val="00870799"/>
    <w:rsid w:val="008709C7"/>
    <w:rsid w:val="00870E33"/>
    <w:rsid w:val="00870F5E"/>
    <w:rsid w:val="00871CA8"/>
    <w:rsid w:val="0087240B"/>
    <w:rsid w:val="00872789"/>
    <w:rsid w:val="00873E0E"/>
    <w:rsid w:val="008742C3"/>
    <w:rsid w:val="0087524C"/>
    <w:rsid w:val="0087601E"/>
    <w:rsid w:val="00876363"/>
    <w:rsid w:val="00877BA9"/>
    <w:rsid w:val="00877E0D"/>
    <w:rsid w:val="008812B2"/>
    <w:rsid w:val="0088146A"/>
    <w:rsid w:val="00881BD0"/>
    <w:rsid w:val="0088326C"/>
    <w:rsid w:val="008843AD"/>
    <w:rsid w:val="00884E66"/>
    <w:rsid w:val="00885524"/>
    <w:rsid w:val="00887762"/>
    <w:rsid w:val="00887A71"/>
    <w:rsid w:val="00891501"/>
    <w:rsid w:val="0089229F"/>
    <w:rsid w:val="00892CB5"/>
    <w:rsid w:val="0089381F"/>
    <w:rsid w:val="008940F6"/>
    <w:rsid w:val="008954BE"/>
    <w:rsid w:val="0089683B"/>
    <w:rsid w:val="0089792F"/>
    <w:rsid w:val="008A180C"/>
    <w:rsid w:val="008A302F"/>
    <w:rsid w:val="008A3D3C"/>
    <w:rsid w:val="008A3F55"/>
    <w:rsid w:val="008A49B3"/>
    <w:rsid w:val="008A5EFA"/>
    <w:rsid w:val="008A6349"/>
    <w:rsid w:val="008A6976"/>
    <w:rsid w:val="008B0B50"/>
    <w:rsid w:val="008B1005"/>
    <w:rsid w:val="008B1595"/>
    <w:rsid w:val="008B1988"/>
    <w:rsid w:val="008B2F81"/>
    <w:rsid w:val="008B3C54"/>
    <w:rsid w:val="008B40B8"/>
    <w:rsid w:val="008B446F"/>
    <w:rsid w:val="008B47D5"/>
    <w:rsid w:val="008B47FD"/>
    <w:rsid w:val="008B4BCA"/>
    <w:rsid w:val="008B4EC4"/>
    <w:rsid w:val="008B4EF6"/>
    <w:rsid w:val="008B4F5A"/>
    <w:rsid w:val="008C03F1"/>
    <w:rsid w:val="008C12B6"/>
    <w:rsid w:val="008C3420"/>
    <w:rsid w:val="008C49B4"/>
    <w:rsid w:val="008C5625"/>
    <w:rsid w:val="008C570C"/>
    <w:rsid w:val="008C5848"/>
    <w:rsid w:val="008C59FB"/>
    <w:rsid w:val="008C6C46"/>
    <w:rsid w:val="008C72A0"/>
    <w:rsid w:val="008C7785"/>
    <w:rsid w:val="008D06F6"/>
    <w:rsid w:val="008D13FF"/>
    <w:rsid w:val="008D2A74"/>
    <w:rsid w:val="008D36BA"/>
    <w:rsid w:val="008D4331"/>
    <w:rsid w:val="008D4AC3"/>
    <w:rsid w:val="008D52DB"/>
    <w:rsid w:val="008D5E32"/>
    <w:rsid w:val="008D6335"/>
    <w:rsid w:val="008D72BF"/>
    <w:rsid w:val="008E028B"/>
    <w:rsid w:val="008E13E6"/>
    <w:rsid w:val="008E1984"/>
    <w:rsid w:val="008E2B9F"/>
    <w:rsid w:val="008E3EB0"/>
    <w:rsid w:val="008E4280"/>
    <w:rsid w:val="008E4A1E"/>
    <w:rsid w:val="008E6C7E"/>
    <w:rsid w:val="008E6EEC"/>
    <w:rsid w:val="008F155F"/>
    <w:rsid w:val="008F27FD"/>
    <w:rsid w:val="008F41B7"/>
    <w:rsid w:val="008F4324"/>
    <w:rsid w:val="008F4F28"/>
    <w:rsid w:val="008F5166"/>
    <w:rsid w:val="008F5603"/>
    <w:rsid w:val="008F63C3"/>
    <w:rsid w:val="008F6F8A"/>
    <w:rsid w:val="00900CA6"/>
    <w:rsid w:val="00901D6D"/>
    <w:rsid w:val="0090210D"/>
    <w:rsid w:val="00904CAA"/>
    <w:rsid w:val="0090516C"/>
    <w:rsid w:val="00910EE4"/>
    <w:rsid w:val="009116C3"/>
    <w:rsid w:val="00912AB4"/>
    <w:rsid w:val="0091360F"/>
    <w:rsid w:val="00915543"/>
    <w:rsid w:val="009158EF"/>
    <w:rsid w:val="00916788"/>
    <w:rsid w:val="00916C2F"/>
    <w:rsid w:val="00916ECB"/>
    <w:rsid w:val="00917246"/>
    <w:rsid w:val="009174BE"/>
    <w:rsid w:val="00917577"/>
    <w:rsid w:val="00920696"/>
    <w:rsid w:val="00921BEC"/>
    <w:rsid w:val="00921DB6"/>
    <w:rsid w:val="0092213B"/>
    <w:rsid w:val="00923194"/>
    <w:rsid w:val="0092337E"/>
    <w:rsid w:val="00923814"/>
    <w:rsid w:val="00923FB0"/>
    <w:rsid w:val="00925898"/>
    <w:rsid w:val="0092665E"/>
    <w:rsid w:val="009278C5"/>
    <w:rsid w:val="009303FB"/>
    <w:rsid w:val="00930A8D"/>
    <w:rsid w:val="00930D07"/>
    <w:rsid w:val="00932405"/>
    <w:rsid w:val="009332C5"/>
    <w:rsid w:val="00933690"/>
    <w:rsid w:val="00935273"/>
    <w:rsid w:val="00936838"/>
    <w:rsid w:val="00936D89"/>
    <w:rsid w:val="009377D1"/>
    <w:rsid w:val="00937DCF"/>
    <w:rsid w:val="00942005"/>
    <w:rsid w:val="00943F6B"/>
    <w:rsid w:val="00944EDE"/>
    <w:rsid w:val="00945B44"/>
    <w:rsid w:val="00945C24"/>
    <w:rsid w:val="00950993"/>
    <w:rsid w:val="00951A09"/>
    <w:rsid w:val="00951D8C"/>
    <w:rsid w:val="00953B3B"/>
    <w:rsid w:val="00953C85"/>
    <w:rsid w:val="009559F3"/>
    <w:rsid w:val="00955D83"/>
    <w:rsid w:val="009561F4"/>
    <w:rsid w:val="00956F32"/>
    <w:rsid w:val="0096168E"/>
    <w:rsid w:val="00962735"/>
    <w:rsid w:val="00965755"/>
    <w:rsid w:val="0096619F"/>
    <w:rsid w:val="009662F5"/>
    <w:rsid w:val="00966535"/>
    <w:rsid w:val="00967936"/>
    <w:rsid w:val="009700C0"/>
    <w:rsid w:val="00970A44"/>
    <w:rsid w:val="00970DE1"/>
    <w:rsid w:val="009714D1"/>
    <w:rsid w:val="00971809"/>
    <w:rsid w:val="00971FD2"/>
    <w:rsid w:val="00974CF8"/>
    <w:rsid w:val="00975313"/>
    <w:rsid w:val="00975583"/>
    <w:rsid w:val="009767C3"/>
    <w:rsid w:val="0097748F"/>
    <w:rsid w:val="00977931"/>
    <w:rsid w:val="00981418"/>
    <w:rsid w:val="0098154C"/>
    <w:rsid w:val="009817C9"/>
    <w:rsid w:val="00982E11"/>
    <w:rsid w:val="00983600"/>
    <w:rsid w:val="00983C7D"/>
    <w:rsid w:val="00984722"/>
    <w:rsid w:val="00984A4D"/>
    <w:rsid w:val="009851D2"/>
    <w:rsid w:val="00985807"/>
    <w:rsid w:val="00986A46"/>
    <w:rsid w:val="00987D74"/>
    <w:rsid w:val="009904ED"/>
    <w:rsid w:val="00990BA1"/>
    <w:rsid w:val="00991B1E"/>
    <w:rsid w:val="00991B49"/>
    <w:rsid w:val="00992113"/>
    <w:rsid w:val="00992F7C"/>
    <w:rsid w:val="009935B1"/>
    <w:rsid w:val="00994285"/>
    <w:rsid w:val="00994B38"/>
    <w:rsid w:val="00995535"/>
    <w:rsid w:val="00995994"/>
    <w:rsid w:val="00995FD8"/>
    <w:rsid w:val="00996D64"/>
    <w:rsid w:val="00996EB8"/>
    <w:rsid w:val="009971DB"/>
    <w:rsid w:val="009974A1"/>
    <w:rsid w:val="00997ADF"/>
    <w:rsid w:val="009A03E1"/>
    <w:rsid w:val="009A09B5"/>
    <w:rsid w:val="009A11AC"/>
    <w:rsid w:val="009A1D57"/>
    <w:rsid w:val="009A299C"/>
    <w:rsid w:val="009A635A"/>
    <w:rsid w:val="009A67BF"/>
    <w:rsid w:val="009A735F"/>
    <w:rsid w:val="009A7B7B"/>
    <w:rsid w:val="009A7CB0"/>
    <w:rsid w:val="009A7EFC"/>
    <w:rsid w:val="009B015E"/>
    <w:rsid w:val="009B02AD"/>
    <w:rsid w:val="009B0BB3"/>
    <w:rsid w:val="009B1831"/>
    <w:rsid w:val="009B368B"/>
    <w:rsid w:val="009B3CDF"/>
    <w:rsid w:val="009B5B7F"/>
    <w:rsid w:val="009B5E35"/>
    <w:rsid w:val="009B5E44"/>
    <w:rsid w:val="009B6876"/>
    <w:rsid w:val="009B73FB"/>
    <w:rsid w:val="009B777B"/>
    <w:rsid w:val="009C0000"/>
    <w:rsid w:val="009C01E5"/>
    <w:rsid w:val="009C0EFB"/>
    <w:rsid w:val="009C1D7B"/>
    <w:rsid w:val="009C2A8D"/>
    <w:rsid w:val="009C2B6E"/>
    <w:rsid w:val="009C3FBB"/>
    <w:rsid w:val="009C4DD4"/>
    <w:rsid w:val="009C4F05"/>
    <w:rsid w:val="009C50FA"/>
    <w:rsid w:val="009C5D34"/>
    <w:rsid w:val="009C65E7"/>
    <w:rsid w:val="009C7293"/>
    <w:rsid w:val="009C7A90"/>
    <w:rsid w:val="009D014C"/>
    <w:rsid w:val="009D1F2E"/>
    <w:rsid w:val="009D28EC"/>
    <w:rsid w:val="009D4304"/>
    <w:rsid w:val="009D4FC3"/>
    <w:rsid w:val="009D59C8"/>
    <w:rsid w:val="009D5E73"/>
    <w:rsid w:val="009D6C81"/>
    <w:rsid w:val="009D6DF4"/>
    <w:rsid w:val="009D6E3B"/>
    <w:rsid w:val="009D6E45"/>
    <w:rsid w:val="009E0B9D"/>
    <w:rsid w:val="009E0EB2"/>
    <w:rsid w:val="009E1245"/>
    <w:rsid w:val="009E1B45"/>
    <w:rsid w:val="009E1F19"/>
    <w:rsid w:val="009E24F7"/>
    <w:rsid w:val="009E2836"/>
    <w:rsid w:val="009E401E"/>
    <w:rsid w:val="009E4261"/>
    <w:rsid w:val="009E4553"/>
    <w:rsid w:val="009F0422"/>
    <w:rsid w:val="009F094D"/>
    <w:rsid w:val="009F0DF8"/>
    <w:rsid w:val="009F3A8A"/>
    <w:rsid w:val="009F4076"/>
    <w:rsid w:val="009F4333"/>
    <w:rsid w:val="009F46F0"/>
    <w:rsid w:val="009F5055"/>
    <w:rsid w:val="009F60D9"/>
    <w:rsid w:val="009F7C18"/>
    <w:rsid w:val="00A00F48"/>
    <w:rsid w:val="00A02BD7"/>
    <w:rsid w:val="00A030A3"/>
    <w:rsid w:val="00A03C60"/>
    <w:rsid w:val="00A04B58"/>
    <w:rsid w:val="00A0653F"/>
    <w:rsid w:val="00A07578"/>
    <w:rsid w:val="00A07BCE"/>
    <w:rsid w:val="00A12554"/>
    <w:rsid w:val="00A14314"/>
    <w:rsid w:val="00A14663"/>
    <w:rsid w:val="00A15861"/>
    <w:rsid w:val="00A15D3C"/>
    <w:rsid w:val="00A15F82"/>
    <w:rsid w:val="00A2034D"/>
    <w:rsid w:val="00A23D05"/>
    <w:rsid w:val="00A23F31"/>
    <w:rsid w:val="00A2523D"/>
    <w:rsid w:val="00A259FF"/>
    <w:rsid w:val="00A261E8"/>
    <w:rsid w:val="00A26505"/>
    <w:rsid w:val="00A26C14"/>
    <w:rsid w:val="00A27525"/>
    <w:rsid w:val="00A27867"/>
    <w:rsid w:val="00A30233"/>
    <w:rsid w:val="00A30A02"/>
    <w:rsid w:val="00A30A26"/>
    <w:rsid w:val="00A30C8C"/>
    <w:rsid w:val="00A31574"/>
    <w:rsid w:val="00A32417"/>
    <w:rsid w:val="00A3244E"/>
    <w:rsid w:val="00A327F9"/>
    <w:rsid w:val="00A34A2C"/>
    <w:rsid w:val="00A353DA"/>
    <w:rsid w:val="00A35D73"/>
    <w:rsid w:val="00A36185"/>
    <w:rsid w:val="00A36E3F"/>
    <w:rsid w:val="00A4114C"/>
    <w:rsid w:val="00A415D6"/>
    <w:rsid w:val="00A42406"/>
    <w:rsid w:val="00A43D2B"/>
    <w:rsid w:val="00A440CF"/>
    <w:rsid w:val="00A44E8D"/>
    <w:rsid w:val="00A45F83"/>
    <w:rsid w:val="00A50F08"/>
    <w:rsid w:val="00A52B33"/>
    <w:rsid w:val="00A52C9F"/>
    <w:rsid w:val="00A52CF0"/>
    <w:rsid w:val="00A530FE"/>
    <w:rsid w:val="00A532EB"/>
    <w:rsid w:val="00A54524"/>
    <w:rsid w:val="00A54769"/>
    <w:rsid w:val="00A55AE5"/>
    <w:rsid w:val="00A55B23"/>
    <w:rsid w:val="00A5668E"/>
    <w:rsid w:val="00A56E73"/>
    <w:rsid w:val="00A57A08"/>
    <w:rsid w:val="00A57B60"/>
    <w:rsid w:val="00A57D59"/>
    <w:rsid w:val="00A6130D"/>
    <w:rsid w:val="00A61578"/>
    <w:rsid w:val="00A61CB2"/>
    <w:rsid w:val="00A64335"/>
    <w:rsid w:val="00A653D4"/>
    <w:rsid w:val="00A658A2"/>
    <w:rsid w:val="00A65AAF"/>
    <w:rsid w:val="00A663DA"/>
    <w:rsid w:val="00A67491"/>
    <w:rsid w:val="00A6794F"/>
    <w:rsid w:val="00A70085"/>
    <w:rsid w:val="00A7070D"/>
    <w:rsid w:val="00A711B4"/>
    <w:rsid w:val="00A71E23"/>
    <w:rsid w:val="00A727BD"/>
    <w:rsid w:val="00A72D04"/>
    <w:rsid w:val="00A73AEE"/>
    <w:rsid w:val="00A75BD0"/>
    <w:rsid w:val="00A77455"/>
    <w:rsid w:val="00A77748"/>
    <w:rsid w:val="00A7787D"/>
    <w:rsid w:val="00A779E6"/>
    <w:rsid w:val="00A80934"/>
    <w:rsid w:val="00A82A6E"/>
    <w:rsid w:val="00A83044"/>
    <w:rsid w:val="00A83334"/>
    <w:rsid w:val="00A83A59"/>
    <w:rsid w:val="00A85C9C"/>
    <w:rsid w:val="00A904D7"/>
    <w:rsid w:val="00A911A3"/>
    <w:rsid w:val="00A9207C"/>
    <w:rsid w:val="00A95644"/>
    <w:rsid w:val="00A95936"/>
    <w:rsid w:val="00A95C97"/>
    <w:rsid w:val="00AA0600"/>
    <w:rsid w:val="00AA1BCC"/>
    <w:rsid w:val="00AA1DDA"/>
    <w:rsid w:val="00AA2336"/>
    <w:rsid w:val="00AA2752"/>
    <w:rsid w:val="00AA32D3"/>
    <w:rsid w:val="00AA38AA"/>
    <w:rsid w:val="00AA4318"/>
    <w:rsid w:val="00AA4928"/>
    <w:rsid w:val="00AA701E"/>
    <w:rsid w:val="00AA7436"/>
    <w:rsid w:val="00AA7900"/>
    <w:rsid w:val="00AB1CA6"/>
    <w:rsid w:val="00AB3210"/>
    <w:rsid w:val="00AB3FD3"/>
    <w:rsid w:val="00AB4CA7"/>
    <w:rsid w:val="00AB5600"/>
    <w:rsid w:val="00AB5D93"/>
    <w:rsid w:val="00AB65F0"/>
    <w:rsid w:val="00AB6797"/>
    <w:rsid w:val="00AB7267"/>
    <w:rsid w:val="00AB75D7"/>
    <w:rsid w:val="00AC0174"/>
    <w:rsid w:val="00AC034F"/>
    <w:rsid w:val="00AC134F"/>
    <w:rsid w:val="00AC1380"/>
    <w:rsid w:val="00AC1387"/>
    <w:rsid w:val="00AC1722"/>
    <w:rsid w:val="00AC2C85"/>
    <w:rsid w:val="00AC2D4C"/>
    <w:rsid w:val="00AC4962"/>
    <w:rsid w:val="00AC4F80"/>
    <w:rsid w:val="00AC5650"/>
    <w:rsid w:val="00AC5AE7"/>
    <w:rsid w:val="00AC5F6A"/>
    <w:rsid w:val="00AC6292"/>
    <w:rsid w:val="00AC6449"/>
    <w:rsid w:val="00AC6D57"/>
    <w:rsid w:val="00AC797C"/>
    <w:rsid w:val="00AD0563"/>
    <w:rsid w:val="00AD06F2"/>
    <w:rsid w:val="00AD0D96"/>
    <w:rsid w:val="00AD1D08"/>
    <w:rsid w:val="00AD3B12"/>
    <w:rsid w:val="00AD4983"/>
    <w:rsid w:val="00AD54A1"/>
    <w:rsid w:val="00AD701C"/>
    <w:rsid w:val="00AE0217"/>
    <w:rsid w:val="00AE02E9"/>
    <w:rsid w:val="00AE250D"/>
    <w:rsid w:val="00AE304B"/>
    <w:rsid w:val="00AE3453"/>
    <w:rsid w:val="00AE485F"/>
    <w:rsid w:val="00AE4F0D"/>
    <w:rsid w:val="00AE5DBC"/>
    <w:rsid w:val="00AE60B7"/>
    <w:rsid w:val="00AE63F4"/>
    <w:rsid w:val="00AE6BE2"/>
    <w:rsid w:val="00AE7672"/>
    <w:rsid w:val="00AF3F68"/>
    <w:rsid w:val="00AF4E05"/>
    <w:rsid w:val="00AF6925"/>
    <w:rsid w:val="00AF6A8F"/>
    <w:rsid w:val="00AF6B08"/>
    <w:rsid w:val="00B01365"/>
    <w:rsid w:val="00B014EA"/>
    <w:rsid w:val="00B03A21"/>
    <w:rsid w:val="00B04797"/>
    <w:rsid w:val="00B05320"/>
    <w:rsid w:val="00B055B2"/>
    <w:rsid w:val="00B058AA"/>
    <w:rsid w:val="00B10614"/>
    <w:rsid w:val="00B10F82"/>
    <w:rsid w:val="00B113C4"/>
    <w:rsid w:val="00B13445"/>
    <w:rsid w:val="00B138B8"/>
    <w:rsid w:val="00B14C48"/>
    <w:rsid w:val="00B14F8E"/>
    <w:rsid w:val="00B15171"/>
    <w:rsid w:val="00B152D1"/>
    <w:rsid w:val="00B153EB"/>
    <w:rsid w:val="00B15977"/>
    <w:rsid w:val="00B159DC"/>
    <w:rsid w:val="00B162CA"/>
    <w:rsid w:val="00B163D0"/>
    <w:rsid w:val="00B1707A"/>
    <w:rsid w:val="00B171FB"/>
    <w:rsid w:val="00B1783B"/>
    <w:rsid w:val="00B20CA0"/>
    <w:rsid w:val="00B20F3E"/>
    <w:rsid w:val="00B212D7"/>
    <w:rsid w:val="00B25260"/>
    <w:rsid w:val="00B25FBD"/>
    <w:rsid w:val="00B262AC"/>
    <w:rsid w:val="00B26715"/>
    <w:rsid w:val="00B276F9"/>
    <w:rsid w:val="00B278E7"/>
    <w:rsid w:val="00B31610"/>
    <w:rsid w:val="00B32265"/>
    <w:rsid w:val="00B331B4"/>
    <w:rsid w:val="00B34C90"/>
    <w:rsid w:val="00B35E5D"/>
    <w:rsid w:val="00B36A79"/>
    <w:rsid w:val="00B370A0"/>
    <w:rsid w:val="00B37530"/>
    <w:rsid w:val="00B37607"/>
    <w:rsid w:val="00B403BD"/>
    <w:rsid w:val="00B40A22"/>
    <w:rsid w:val="00B40DB2"/>
    <w:rsid w:val="00B40E3C"/>
    <w:rsid w:val="00B40FD2"/>
    <w:rsid w:val="00B415F6"/>
    <w:rsid w:val="00B42005"/>
    <w:rsid w:val="00B4209A"/>
    <w:rsid w:val="00B436B5"/>
    <w:rsid w:val="00B44D77"/>
    <w:rsid w:val="00B4749D"/>
    <w:rsid w:val="00B47F28"/>
    <w:rsid w:val="00B502D3"/>
    <w:rsid w:val="00B5206C"/>
    <w:rsid w:val="00B52FD5"/>
    <w:rsid w:val="00B53FD5"/>
    <w:rsid w:val="00B5408D"/>
    <w:rsid w:val="00B5649F"/>
    <w:rsid w:val="00B56764"/>
    <w:rsid w:val="00B577CF"/>
    <w:rsid w:val="00B60237"/>
    <w:rsid w:val="00B6046F"/>
    <w:rsid w:val="00B63523"/>
    <w:rsid w:val="00B6431B"/>
    <w:rsid w:val="00B64A92"/>
    <w:rsid w:val="00B65795"/>
    <w:rsid w:val="00B660E0"/>
    <w:rsid w:val="00B66828"/>
    <w:rsid w:val="00B67C87"/>
    <w:rsid w:val="00B70B42"/>
    <w:rsid w:val="00B738D7"/>
    <w:rsid w:val="00B74F84"/>
    <w:rsid w:val="00B75551"/>
    <w:rsid w:val="00B77447"/>
    <w:rsid w:val="00B77A7E"/>
    <w:rsid w:val="00B77CDE"/>
    <w:rsid w:val="00B800B0"/>
    <w:rsid w:val="00B80378"/>
    <w:rsid w:val="00B805E2"/>
    <w:rsid w:val="00B805EE"/>
    <w:rsid w:val="00B81D5B"/>
    <w:rsid w:val="00B82304"/>
    <w:rsid w:val="00B82A7A"/>
    <w:rsid w:val="00B84E78"/>
    <w:rsid w:val="00B86060"/>
    <w:rsid w:val="00B86896"/>
    <w:rsid w:val="00B903BC"/>
    <w:rsid w:val="00B935B3"/>
    <w:rsid w:val="00B94251"/>
    <w:rsid w:val="00B94625"/>
    <w:rsid w:val="00B95709"/>
    <w:rsid w:val="00B96085"/>
    <w:rsid w:val="00B97ABF"/>
    <w:rsid w:val="00BA0AC0"/>
    <w:rsid w:val="00BA0DBF"/>
    <w:rsid w:val="00BA20FA"/>
    <w:rsid w:val="00BA2707"/>
    <w:rsid w:val="00BA7B97"/>
    <w:rsid w:val="00BB0DBD"/>
    <w:rsid w:val="00BB1441"/>
    <w:rsid w:val="00BB1C23"/>
    <w:rsid w:val="00BB20F0"/>
    <w:rsid w:val="00BB295E"/>
    <w:rsid w:val="00BB3142"/>
    <w:rsid w:val="00BB3387"/>
    <w:rsid w:val="00BB4473"/>
    <w:rsid w:val="00BB4BE8"/>
    <w:rsid w:val="00BB5257"/>
    <w:rsid w:val="00BC0BEA"/>
    <w:rsid w:val="00BC0C04"/>
    <w:rsid w:val="00BC227F"/>
    <w:rsid w:val="00BC25D9"/>
    <w:rsid w:val="00BC2A78"/>
    <w:rsid w:val="00BC3988"/>
    <w:rsid w:val="00BC49DB"/>
    <w:rsid w:val="00BC581B"/>
    <w:rsid w:val="00BC5C41"/>
    <w:rsid w:val="00BC5DBC"/>
    <w:rsid w:val="00BC67F8"/>
    <w:rsid w:val="00BC6B80"/>
    <w:rsid w:val="00BC712D"/>
    <w:rsid w:val="00BC7130"/>
    <w:rsid w:val="00BD0794"/>
    <w:rsid w:val="00BD0D43"/>
    <w:rsid w:val="00BD1F9D"/>
    <w:rsid w:val="00BD250B"/>
    <w:rsid w:val="00BD47EB"/>
    <w:rsid w:val="00BD790D"/>
    <w:rsid w:val="00BD7988"/>
    <w:rsid w:val="00BD7D18"/>
    <w:rsid w:val="00BE1337"/>
    <w:rsid w:val="00BE14F0"/>
    <w:rsid w:val="00BE1562"/>
    <w:rsid w:val="00BE39D0"/>
    <w:rsid w:val="00BE3A37"/>
    <w:rsid w:val="00BE4EEF"/>
    <w:rsid w:val="00BE65DE"/>
    <w:rsid w:val="00BE70DF"/>
    <w:rsid w:val="00BE73FC"/>
    <w:rsid w:val="00BF06F4"/>
    <w:rsid w:val="00BF1966"/>
    <w:rsid w:val="00BF1C0E"/>
    <w:rsid w:val="00BF34A2"/>
    <w:rsid w:val="00BF4186"/>
    <w:rsid w:val="00BF424C"/>
    <w:rsid w:val="00BF4A4A"/>
    <w:rsid w:val="00BF786A"/>
    <w:rsid w:val="00C00CFC"/>
    <w:rsid w:val="00C00F52"/>
    <w:rsid w:val="00C02847"/>
    <w:rsid w:val="00C02C50"/>
    <w:rsid w:val="00C02D22"/>
    <w:rsid w:val="00C03B65"/>
    <w:rsid w:val="00C041EB"/>
    <w:rsid w:val="00C04FBF"/>
    <w:rsid w:val="00C05432"/>
    <w:rsid w:val="00C063AD"/>
    <w:rsid w:val="00C06C17"/>
    <w:rsid w:val="00C0742A"/>
    <w:rsid w:val="00C07DE2"/>
    <w:rsid w:val="00C10713"/>
    <w:rsid w:val="00C10DB5"/>
    <w:rsid w:val="00C11160"/>
    <w:rsid w:val="00C1170F"/>
    <w:rsid w:val="00C11874"/>
    <w:rsid w:val="00C12162"/>
    <w:rsid w:val="00C138C6"/>
    <w:rsid w:val="00C150B6"/>
    <w:rsid w:val="00C153AA"/>
    <w:rsid w:val="00C1652A"/>
    <w:rsid w:val="00C16CBE"/>
    <w:rsid w:val="00C221E3"/>
    <w:rsid w:val="00C227B6"/>
    <w:rsid w:val="00C259E3"/>
    <w:rsid w:val="00C262EE"/>
    <w:rsid w:val="00C26437"/>
    <w:rsid w:val="00C31035"/>
    <w:rsid w:val="00C3226E"/>
    <w:rsid w:val="00C330EA"/>
    <w:rsid w:val="00C359A7"/>
    <w:rsid w:val="00C36AD1"/>
    <w:rsid w:val="00C3741C"/>
    <w:rsid w:val="00C417FE"/>
    <w:rsid w:val="00C41CE8"/>
    <w:rsid w:val="00C43DAE"/>
    <w:rsid w:val="00C46E93"/>
    <w:rsid w:val="00C46F0B"/>
    <w:rsid w:val="00C47268"/>
    <w:rsid w:val="00C474D0"/>
    <w:rsid w:val="00C50F73"/>
    <w:rsid w:val="00C52CFC"/>
    <w:rsid w:val="00C55AB5"/>
    <w:rsid w:val="00C55ADC"/>
    <w:rsid w:val="00C55C2F"/>
    <w:rsid w:val="00C57177"/>
    <w:rsid w:val="00C60479"/>
    <w:rsid w:val="00C61CA3"/>
    <w:rsid w:val="00C62B0E"/>
    <w:rsid w:val="00C63865"/>
    <w:rsid w:val="00C638A4"/>
    <w:rsid w:val="00C63BAC"/>
    <w:rsid w:val="00C63D6C"/>
    <w:rsid w:val="00C63FC8"/>
    <w:rsid w:val="00C643F1"/>
    <w:rsid w:val="00C64627"/>
    <w:rsid w:val="00C64A23"/>
    <w:rsid w:val="00C64F49"/>
    <w:rsid w:val="00C65119"/>
    <w:rsid w:val="00C66C8C"/>
    <w:rsid w:val="00C7012E"/>
    <w:rsid w:val="00C7015F"/>
    <w:rsid w:val="00C7084A"/>
    <w:rsid w:val="00C70AE4"/>
    <w:rsid w:val="00C70DCE"/>
    <w:rsid w:val="00C73C57"/>
    <w:rsid w:val="00C74602"/>
    <w:rsid w:val="00C75307"/>
    <w:rsid w:val="00C75D05"/>
    <w:rsid w:val="00C766C6"/>
    <w:rsid w:val="00C7726D"/>
    <w:rsid w:val="00C77C9A"/>
    <w:rsid w:val="00C803F6"/>
    <w:rsid w:val="00C80990"/>
    <w:rsid w:val="00C80FE5"/>
    <w:rsid w:val="00C81021"/>
    <w:rsid w:val="00C81410"/>
    <w:rsid w:val="00C815F6"/>
    <w:rsid w:val="00C824AE"/>
    <w:rsid w:val="00C827F0"/>
    <w:rsid w:val="00C82AB5"/>
    <w:rsid w:val="00C82E9B"/>
    <w:rsid w:val="00C8340D"/>
    <w:rsid w:val="00C835B7"/>
    <w:rsid w:val="00C84C46"/>
    <w:rsid w:val="00C84D36"/>
    <w:rsid w:val="00C84F2A"/>
    <w:rsid w:val="00C8598A"/>
    <w:rsid w:val="00C90108"/>
    <w:rsid w:val="00C912EC"/>
    <w:rsid w:val="00C9401F"/>
    <w:rsid w:val="00C9425E"/>
    <w:rsid w:val="00C94931"/>
    <w:rsid w:val="00C95CC5"/>
    <w:rsid w:val="00C96938"/>
    <w:rsid w:val="00C9709C"/>
    <w:rsid w:val="00C97A5B"/>
    <w:rsid w:val="00CA02FE"/>
    <w:rsid w:val="00CA1F94"/>
    <w:rsid w:val="00CA246C"/>
    <w:rsid w:val="00CA2DA6"/>
    <w:rsid w:val="00CA3577"/>
    <w:rsid w:val="00CA4FB3"/>
    <w:rsid w:val="00CA554B"/>
    <w:rsid w:val="00CB05B3"/>
    <w:rsid w:val="00CB0F69"/>
    <w:rsid w:val="00CB0FF5"/>
    <w:rsid w:val="00CB1D9C"/>
    <w:rsid w:val="00CB21D8"/>
    <w:rsid w:val="00CB2621"/>
    <w:rsid w:val="00CB291E"/>
    <w:rsid w:val="00CB3C75"/>
    <w:rsid w:val="00CB4C81"/>
    <w:rsid w:val="00CB6347"/>
    <w:rsid w:val="00CB69D0"/>
    <w:rsid w:val="00CC023A"/>
    <w:rsid w:val="00CC0B35"/>
    <w:rsid w:val="00CC0F85"/>
    <w:rsid w:val="00CC1E80"/>
    <w:rsid w:val="00CC25A6"/>
    <w:rsid w:val="00CC300D"/>
    <w:rsid w:val="00CD10C2"/>
    <w:rsid w:val="00CD2F7F"/>
    <w:rsid w:val="00CD3F31"/>
    <w:rsid w:val="00CD4486"/>
    <w:rsid w:val="00CD473B"/>
    <w:rsid w:val="00CD4FD8"/>
    <w:rsid w:val="00CD5213"/>
    <w:rsid w:val="00CD537C"/>
    <w:rsid w:val="00CD6499"/>
    <w:rsid w:val="00CD67A6"/>
    <w:rsid w:val="00CD7B4A"/>
    <w:rsid w:val="00CE3132"/>
    <w:rsid w:val="00CE3DCE"/>
    <w:rsid w:val="00CE4456"/>
    <w:rsid w:val="00CE4605"/>
    <w:rsid w:val="00CE6148"/>
    <w:rsid w:val="00CE62D9"/>
    <w:rsid w:val="00CE6D5C"/>
    <w:rsid w:val="00CF07D6"/>
    <w:rsid w:val="00CF1ADD"/>
    <w:rsid w:val="00CF1DB2"/>
    <w:rsid w:val="00CF1DD2"/>
    <w:rsid w:val="00CF573B"/>
    <w:rsid w:val="00CF57BB"/>
    <w:rsid w:val="00CF587A"/>
    <w:rsid w:val="00CF6654"/>
    <w:rsid w:val="00CF7877"/>
    <w:rsid w:val="00D014FB"/>
    <w:rsid w:val="00D01D15"/>
    <w:rsid w:val="00D01DC4"/>
    <w:rsid w:val="00D022C6"/>
    <w:rsid w:val="00D03892"/>
    <w:rsid w:val="00D03A73"/>
    <w:rsid w:val="00D03D32"/>
    <w:rsid w:val="00D03D51"/>
    <w:rsid w:val="00D03EA1"/>
    <w:rsid w:val="00D0416A"/>
    <w:rsid w:val="00D0459C"/>
    <w:rsid w:val="00D04F47"/>
    <w:rsid w:val="00D05E9F"/>
    <w:rsid w:val="00D068D4"/>
    <w:rsid w:val="00D102B9"/>
    <w:rsid w:val="00D11917"/>
    <w:rsid w:val="00D125B7"/>
    <w:rsid w:val="00D12727"/>
    <w:rsid w:val="00D12C97"/>
    <w:rsid w:val="00D13283"/>
    <w:rsid w:val="00D13F49"/>
    <w:rsid w:val="00D1430D"/>
    <w:rsid w:val="00D14CC3"/>
    <w:rsid w:val="00D150AD"/>
    <w:rsid w:val="00D1704E"/>
    <w:rsid w:val="00D204F8"/>
    <w:rsid w:val="00D2497D"/>
    <w:rsid w:val="00D2593E"/>
    <w:rsid w:val="00D259CB"/>
    <w:rsid w:val="00D26D3A"/>
    <w:rsid w:val="00D27B64"/>
    <w:rsid w:val="00D3086D"/>
    <w:rsid w:val="00D31699"/>
    <w:rsid w:val="00D3177A"/>
    <w:rsid w:val="00D31B9E"/>
    <w:rsid w:val="00D31BD2"/>
    <w:rsid w:val="00D320ED"/>
    <w:rsid w:val="00D3321E"/>
    <w:rsid w:val="00D35092"/>
    <w:rsid w:val="00D359A3"/>
    <w:rsid w:val="00D35B77"/>
    <w:rsid w:val="00D40900"/>
    <w:rsid w:val="00D40B99"/>
    <w:rsid w:val="00D418A5"/>
    <w:rsid w:val="00D448C1"/>
    <w:rsid w:val="00D44F6C"/>
    <w:rsid w:val="00D4607B"/>
    <w:rsid w:val="00D47B9C"/>
    <w:rsid w:val="00D50ED4"/>
    <w:rsid w:val="00D51CD7"/>
    <w:rsid w:val="00D5371A"/>
    <w:rsid w:val="00D572F3"/>
    <w:rsid w:val="00D57AF2"/>
    <w:rsid w:val="00D57FE2"/>
    <w:rsid w:val="00D61BF6"/>
    <w:rsid w:val="00D62AE1"/>
    <w:rsid w:val="00D63039"/>
    <w:rsid w:val="00D64630"/>
    <w:rsid w:val="00D650F9"/>
    <w:rsid w:val="00D6592A"/>
    <w:rsid w:val="00D6602C"/>
    <w:rsid w:val="00D66144"/>
    <w:rsid w:val="00D66835"/>
    <w:rsid w:val="00D67B19"/>
    <w:rsid w:val="00D70A8F"/>
    <w:rsid w:val="00D70AC5"/>
    <w:rsid w:val="00D71451"/>
    <w:rsid w:val="00D7216D"/>
    <w:rsid w:val="00D72CD3"/>
    <w:rsid w:val="00D74712"/>
    <w:rsid w:val="00D7487A"/>
    <w:rsid w:val="00D7677F"/>
    <w:rsid w:val="00D76EFA"/>
    <w:rsid w:val="00D77353"/>
    <w:rsid w:val="00D77B67"/>
    <w:rsid w:val="00D8036A"/>
    <w:rsid w:val="00D80623"/>
    <w:rsid w:val="00D8148F"/>
    <w:rsid w:val="00D81EC6"/>
    <w:rsid w:val="00D8371C"/>
    <w:rsid w:val="00D84286"/>
    <w:rsid w:val="00D847C5"/>
    <w:rsid w:val="00D8487B"/>
    <w:rsid w:val="00D85492"/>
    <w:rsid w:val="00D87B98"/>
    <w:rsid w:val="00D90C63"/>
    <w:rsid w:val="00D90F45"/>
    <w:rsid w:val="00D912A9"/>
    <w:rsid w:val="00D91466"/>
    <w:rsid w:val="00D92160"/>
    <w:rsid w:val="00D92912"/>
    <w:rsid w:val="00D931B5"/>
    <w:rsid w:val="00D932A2"/>
    <w:rsid w:val="00D9362B"/>
    <w:rsid w:val="00D94BC5"/>
    <w:rsid w:val="00D96D1F"/>
    <w:rsid w:val="00DA0B2C"/>
    <w:rsid w:val="00DA116C"/>
    <w:rsid w:val="00DA17ED"/>
    <w:rsid w:val="00DA3BA0"/>
    <w:rsid w:val="00DA5366"/>
    <w:rsid w:val="00DA53D3"/>
    <w:rsid w:val="00DA5885"/>
    <w:rsid w:val="00DA5F23"/>
    <w:rsid w:val="00DB0AFA"/>
    <w:rsid w:val="00DB1308"/>
    <w:rsid w:val="00DB1A94"/>
    <w:rsid w:val="00DB2B5A"/>
    <w:rsid w:val="00DB31EC"/>
    <w:rsid w:val="00DB3293"/>
    <w:rsid w:val="00DB4A58"/>
    <w:rsid w:val="00DB4DC0"/>
    <w:rsid w:val="00DB663D"/>
    <w:rsid w:val="00DB6782"/>
    <w:rsid w:val="00DC020F"/>
    <w:rsid w:val="00DC068A"/>
    <w:rsid w:val="00DC0797"/>
    <w:rsid w:val="00DC0EB5"/>
    <w:rsid w:val="00DC1D6E"/>
    <w:rsid w:val="00DC3BFB"/>
    <w:rsid w:val="00DC4133"/>
    <w:rsid w:val="00DC430F"/>
    <w:rsid w:val="00DC4629"/>
    <w:rsid w:val="00DC5D8E"/>
    <w:rsid w:val="00DC6224"/>
    <w:rsid w:val="00DD005C"/>
    <w:rsid w:val="00DD1EC0"/>
    <w:rsid w:val="00DD2AFC"/>
    <w:rsid w:val="00DD2D5C"/>
    <w:rsid w:val="00DD46B2"/>
    <w:rsid w:val="00DD64E8"/>
    <w:rsid w:val="00DD6EF8"/>
    <w:rsid w:val="00DD759C"/>
    <w:rsid w:val="00DD7669"/>
    <w:rsid w:val="00DE059A"/>
    <w:rsid w:val="00DE336F"/>
    <w:rsid w:val="00DE37E9"/>
    <w:rsid w:val="00DE4026"/>
    <w:rsid w:val="00DE4045"/>
    <w:rsid w:val="00DE46BA"/>
    <w:rsid w:val="00DE596C"/>
    <w:rsid w:val="00DE5C8D"/>
    <w:rsid w:val="00DE646F"/>
    <w:rsid w:val="00DE72A9"/>
    <w:rsid w:val="00DF0593"/>
    <w:rsid w:val="00DF11D0"/>
    <w:rsid w:val="00DF178E"/>
    <w:rsid w:val="00DF1CD5"/>
    <w:rsid w:val="00DF4A83"/>
    <w:rsid w:val="00DF5481"/>
    <w:rsid w:val="00DF6CCD"/>
    <w:rsid w:val="00DF721A"/>
    <w:rsid w:val="00DF771B"/>
    <w:rsid w:val="00E00064"/>
    <w:rsid w:val="00E00EC5"/>
    <w:rsid w:val="00E01963"/>
    <w:rsid w:val="00E01A17"/>
    <w:rsid w:val="00E01E91"/>
    <w:rsid w:val="00E03AF0"/>
    <w:rsid w:val="00E10449"/>
    <w:rsid w:val="00E10991"/>
    <w:rsid w:val="00E10C0C"/>
    <w:rsid w:val="00E12E5E"/>
    <w:rsid w:val="00E12E6D"/>
    <w:rsid w:val="00E13430"/>
    <w:rsid w:val="00E13480"/>
    <w:rsid w:val="00E138B2"/>
    <w:rsid w:val="00E13936"/>
    <w:rsid w:val="00E15A02"/>
    <w:rsid w:val="00E16883"/>
    <w:rsid w:val="00E16CC5"/>
    <w:rsid w:val="00E1705A"/>
    <w:rsid w:val="00E17502"/>
    <w:rsid w:val="00E1760A"/>
    <w:rsid w:val="00E17890"/>
    <w:rsid w:val="00E17CD4"/>
    <w:rsid w:val="00E22542"/>
    <w:rsid w:val="00E22DE1"/>
    <w:rsid w:val="00E23D82"/>
    <w:rsid w:val="00E24EA2"/>
    <w:rsid w:val="00E2685D"/>
    <w:rsid w:val="00E2732F"/>
    <w:rsid w:val="00E302F4"/>
    <w:rsid w:val="00E30362"/>
    <w:rsid w:val="00E30591"/>
    <w:rsid w:val="00E30965"/>
    <w:rsid w:val="00E30A7B"/>
    <w:rsid w:val="00E316C5"/>
    <w:rsid w:val="00E32163"/>
    <w:rsid w:val="00E3585B"/>
    <w:rsid w:val="00E37E7D"/>
    <w:rsid w:val="00E37F39"/>
    <w:rsid w:val="00E4221A"/>
    <w:rsid w:val="00E425C8"/>
    <w:rsid w:val="00E4336C"/>
    <w:rsid w:val="00E43E93"/>
    <w:rsid w:val="00E44B9E"/>
    <w:rsid w:val="00E4586F"/>
    <w:rsid w:val="00E45D24"/>
    <w:rsid w:val="00E4606C"/>
    <w:rsid w:val="00E46558"/>
    <w:rsid w:val="00E470C9"/>
    <w:rsid w:val="00E47BFF"/>
    <w:rsid w:val="00E50F25"/>
    <w:rsid w:val="00E519F1"/>
    <w:rsid w:val="00E51BCF"/>
    <w:rsid w:val="00E5510C"/>
    <w:rsid w:val="00E55784"/>
    <w:rsid w:val="00E60F6C"/>
    <w:rsid w:val="00E61ADB"/>
    <w:rsid w:val="00E662C9"/>
    <w:rsid w:val="00E66DE7"/>
    <w:rsid w:val="00E71036"/>
    <w:rsid w:val="00E713B0"/>
    <w:rsid w:val="00E72689"/>
    <w:rsid w:val="00E74EA0"/>
    <w:rsid w:val="00E75A85"/>
    <w:rsid w:val="00E75E42"/>
    <w:rsid w:val="00E7602E"/>
    <w:rsid w:val="00E76BB2"/>
    <w:rsid w:val="00E76E48"/>
    <w:rsid w:val="00E8003B"/>
    <w:rsid w:val="00E83AC0"/>
    <w:rsid w:val="00E84BB3"/>
    <w:rsid w:val="00E84BFC"/>
    <w:rsid w:val="00E852FE"/>
    <w:rsid w:val="00E87090"/>
    <w:rsid w:val="00E87C28"/>
    <w:rsid w:val="00E91AF6"/>
    <w:rsid w:val="00E92162"/>
    <w:rsid w:val="00E92179"/>
    <w:rsid w:val="00E93101"/>
    <w:rsid w:val="00E93229"/>
    <w:rsid w:val="00E93643"/>
    <w:rsid w:val="00E962ED"/>
    <w:rsid w:val="00E96C09"/>
    <w:rsid w:val="00E9761E"/>
    <w:rsid w:val="00EA08E2"/>
    <w:rsid w:val="00EA0DCE"/>
    <w:rsid w:val="00EA15D3"/>
    <w:rsid w:val="00EA1C09"/>
    <w:rsid w:val="00EA359E"/>
    <w:rsid w:val="00EA4A0E"/>
    <w:rsid w:val="00EA532B"/>
    <w:rsid w:val="00EA605E"/>
    <w:rsid w:val="00EA7189"/>
    <w:rsid w:val="00EA75DE"/>
    <w:rsid w:val="00EB0D55"/>
    <w:rsid w:val="00EB2E26"/>
    <w:rsid w:val="00EB39F5"/>
    <w:rsid w:val="00EB4557"/>
    <w:rsid w:val="00EB5737"/>
    <w:rsid w:val="00EB5CB7"/>
    <w:rsid w:val="00EB61BF"/>
    <w:rsid w:val="00EB6E85"/>
    <w:rsid w:val="00EB7C56"/>
    <w:rsid w:val="00EC0844"/>
    <w:rsid w:val="00EC18A9"/>
    <w:rsid w:val="00EC27D0"/>
    <w:rsid w:val="00EC2980"/>
    <w:rsid w:val="00EC43AB"/>
    <w:rsid w:val="00EC4555"/>
    <w:rsid w:val="00EC7FCD"/>
    <w:rsid w:val="00ED01C9"/>
    <w:rsid w:val="00ED2667"/>
    <w:rsid w:val="00ED2769"/>
    <w:rsid w:val="00ED3A05"/>
    <w:rsid w:val="00ED44E7"/>
    <w:rsid w:val="00ED59D2"/>
    <w:rsid w:val="00ED60D2"/>
    <w:rsid w:val="00ED6ACA"/>
    <w:rsid w:val="00EE09D0"/>
    <w:rsid w:val="00EE0B72"/>
    <w:rsid w:val="00EE2589"/>
    <w:rsid w:val="00EE2C8D"/>
    <w:rsid w:val="00EE2EEE"/>
    <w:rsid w:val="00EE321E"/>
    <w:rsid w:val="00EE3442"/>
    <w:rsid w:val="00EE3AE0"/>
    <w:rsid w:val="00EE4CD9"/>
    <w:rsid w:val="00EE57BB"/>
    <w:rsid w:val="00EE69F5"/>
    <w:rsid w:val="00EE7D2F"/>
    <w:rsid w:val="00EF1112"/>
    <w:rsid w:val="00EF274A"/>
    <w:rsid w:val="00EF286D"/>
    <w:rsid w:val="00EF29E7"/>
    <w:rsid w:val="00EF2C71"/>
    <w:rsid w:val="00EF463F"/>
    <w:rsid w:val="00EF5F32"/>
    <w:rsid w:val="00EF721D"/>
    <w:rsid w:val="00F010C4"/>
    <w:rsid w:val="00F01532"/>
    <w:rsid w:val="00F01D6F"/>
    <w:rsid w:val="00F022FE"/>
    <w:rsid w:val="00F02D2E"/>
    <w:rsid w:val="00F03127"/>
    <w:rsid w:val="00F0368A"/>
    <w:rsid w:val="00F0475C"/>
    <w:rsid w:val="00F05B60"/>
    <w:rsid w:val="00F07A0B"/>
    <w:rsid w:val="00F07E91"/>
    <w:rsid w:val="00F07F50"/>
    <w:rsid w:val="00F107FD"/>
    <w:rsid w:val="00F10C12"/>
    <w:rsid w:val="00F12F79"/>
    <w:rsid w:val="00F14BE2"/>
    <w:rsid w:val="00F16882"/>
    <w:rsid w:val="00F17393"/>
    <w:rsid w:val="00F20701"/>
    <w:rsid w:val="00F20EC8"/>
    <w:rsid w:val="00F2165C"/>
    <w:rsid w:val="00F22180"/>
    <w:rsid w:val="00F23EA2"/>
    <w:rsid w:val="00F24608"/>
    <w:rsid w:val="00F250AB"/>
    <w:rsid w:val="00F25D2D"/>
    <w:rsid w:val="00F2603D"/>
    <w:rsid w:val="00F26492"/>
    <w:rsid w:val="00F265B0"/>
    <w:rsid w:val="00F26B5B"/>
    <w:rsid w:val="00F26B88"/>
    <w:rsid w:val="00F32000"/>
    <w:rsid w:val="00F33857"/>
    <w:rsid w:val="00F34CBC"/>
    <w:rsid w:val="00F35432"/>
    <w:rsid w:val="00F35D44"/>
    <w:rsid w:val="00F36EB0"/>
    <w:rsid w:val="00F370C8"/>
    <w:rsid w:val="00F40DFE"/>
    <w:rsid w:val="00F4262B"/>
    <w:rsid w:val="00F43674"/>
    <w:rsid w:val="00F464E9"/>
    <w:rsid w:val="00F466BA"/>
    <w:rsid w:val="00F474AD"/>
    <w:rsid w:val="00F510B7"/>
    <w:rsid w:val="00F515AB"/>
    <w:rsid w:val="00F51896"/>
    <w:rsid w:val="00F533F8"/>
    <w:rsid w:val="00F54217"/>
    <w:rsid w:val="00F55DD7"/>
    <w:rsid w:val="00F57C3A"/>
    <w:rsid w:val="00F60984"/>
    <w:rsid w:val="00F60A64"/>
    <w:rsid w:val="00F614C7"/>
    <w:rsid w:val="00F658BD"/>
    <w:rsid w:val="00F65C41"/>
    <w:rsid w:val="00F66907"/>
    <w:rsid w:val="00F67005"/>
    <w:rsid w:val="00F6724A"/>
    <w:rsid w:val="00F67359"/>
    <w:rsid w:val="00F67857"/>
    <w:rsid w:val="00F7098F"/>
    <w:rsid w:val="00F7145B"/>
    <w:rsid w:val="00F72D59"/>
    <w:rsid w:val="00F7314F"/>
    <w:rsid w:val="00F73BED"/>
    <w:rsid w:val="00F77535"/>
    <w:rsid w:val="00F776EE"/>
    <w:rsid w:val="00F77A87"/>
    <w:rsid w:val="00F77D6F"/>
    <w:rsid w:val="00F80DB1"/>
    <w:rsid w:val="00F8132E"/>
    <w:rsid w:val="00F81490"/>
    <w:rsid w:val="00F81531"/>
    <w:rsid w:val="00F86C00"/>
    <w:rsid w:val="00F870A6"/>
    <w:rsid w:val="00F920F7"/>
    <w:rsid w:val="00F953BF"/>
    <w:rsid w:val="00F95C26"/>
    <w:rsid w:val="00F95ED9"/>
    <w:rsid w:val="00F96129"/>
    <w:rsid w:val="00F96885"/>
    <w:rsid w:val="00F975E5"/>
    <w:rsid w:val="00FA0C5B"/>
    <w:rsid w:val="00FA167C"/>
    <w:rsid w:val="00FA1879"/>
    <w:rsid w:val="00FA1FEC"/>
    <w:rsid w:val="00FA20E2"/>
    <w:rsid w:val="00FA2344"/>
    <w:rsid w:val="00FA3024"/>
    <w:rsid w:val="00FA37B1"/>
    <w:rsid w:val="00FA3AF9"/>
    <w:rsid w:val="00FA5C91"/>
    <w:rsid w:val="00FA7C52"/>
    <w:rsid w:val="00FB11D5"/>
    <w:rsid w:val="00FB2035"/>
    <w:rsid w:val="00FB36B6"/>
    <w:rsid w:val="00FB47FC"/>
    <w:rsid w:val="00FB64D7"/>
    <w:rsid w:val="00FB7C28"/>
    <w:rsid w:val="00FB7CE4"/>
    <w:rsid w:val="00FC021E"/>
    <w:rsid w:val="00FC1296"/>
    <w:rsid w:val="00FC19EB"/>
    <w:rsid w:val="00FC1F17"/>
    <w:rsid w:val="00FC2BA6"/>
    <w:rsid w:val="00FC2E9C"/>
    <w:rsid w:val="00FC32FE"/>
    <w:rsid w:val="00FC39E0"/>
    <w:rsid w:val="00FC41A5"/>
    <w:rsid w:val="00FC41BC"/>
    <w:rsid w:val="00FC4A53"/>
    <w:rsid w:val="00FC5498"/>
    <w:rsid w:val="00FC60BE"/>
    <w:rsid w:val="00FC66F9"/>
    <w:rsid w:val="00FC6E62"/>
    <w:rsid w:val="00FD02CA"/>
    <w:rsid w:val="00FD0B99"/>
    <w:rsid w:val="00FD1F8D"/>
    <w:rsid w:val="00FD46C9"/>
    <w:rsid w:val="00FD4889"/>
    <w:rsid w:val="00FD61D6"/>
    <w:rsid w:val="00FD791F"/>
    <w:rsid w:val="00FE00D2"/>
    <w:rsid w:val="00FE029E"/>
    <w:rsid w:val="00FE08D0"/>
    <w:rsid w:val="00FE0E60"/>
    <w:rsid w:val="00FE2183"/>
    <w:rsid w:val="00FE23C9"/>
    <w:rsid w:val="00FE6363"/>
    <w:rsid w:val="00FE7BBA"/>
    <w:rsid w:val="00FF01E6"/>
    <w:rsid w:val="00FF27F3"/>
    <w:rsid w:val="00FF2F9F"/>
    <w:rsid w:val="00FF3EF7"/>
    <w:rsid w:val="00FF4F36"/>
    <w:rsid w:val="00FF514C"/>
    <w:rsid w:val="00FF6F1E"/>
    <w:rsid w:val="00FF744D"/>
    <w:rsid w:val="00FF74D7"/>
    <w:rsid w:val="00FF7622"/>
    <w:rsid w:val="00FF7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7555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954C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954C9"/>
    <w:pPr>
      <w:tabs>
        <w:tab w:val="center" w:pos="4320"/>
        <w:tab w:val="right" w:pos="8640"/>
      </w:tabs>
    </w:pPr>
  </w:style>
  <w:style w:type="character" w:styleId="Hyperlink">
    <w:name w:val="Hyperlink"/>
    <w:rsid w:val="006954C9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E30A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0A7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F4BAF"/>
  </w:style>
  <w:style w:type="character" w:customStyle="1" w:styleId="yshortcuts">
    <w:name w:val="yshortcuts"/>
    <w:basedOn w:val="DefaultParagraphFont"/>
    <w:rsid w:val="001F4BAF"/>
  </w:style>
  <w:style w:type="paragraph" w:styleId="NoSpacing">
    <w:name w:val="No Spacing"/>
    <w:uiPriority w:val="1"/>
    <w:qFormat/>
    <w:rsid w:val="000A0FD6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93C5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6439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7555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954C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954C9"/>
    <w:pPr>
      <w:tabs>
        <w:tab w:val="center" w:pos="4320"/>
        <w:tab w:val="right" w:pos="8640"/>
      </w:tabs>
    </w:pPr>
  </w:style>
  <w:style w:type="character" w:styleId="Hyperlink">
    <w:name w:val="Hyperlink"/>
    <w:rsid w:val="006954C9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E30A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0A7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F4BAF"/>
  </w:style>
  <w:style w:type="character" w:customStyle="1" w:styleId="yshortcuts">
    <w:name w:val="yshortcuts"/>
    <w:basedOn w:val="DefaultParagraphFont"/>
    <w:rsid w:val="001F4BAF"/>
  </w:style>
  <w:style w:type="paragraph" w:styleId="NoSpacing">
    <w:name w:val="No Spacing"/>
    <w:uiPriority w:val="1"/>
    <w:qFormat/>
    <w:rsid w:val="000A0FD6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93C5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6439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7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92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2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69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2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58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4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42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09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53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8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78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93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64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62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5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53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05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8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36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57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70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69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0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7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084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42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06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2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3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24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58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8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7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7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doug@dmot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rterville%20SDA\Documents\Weekly%20News%20.doc%20Feb%20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DD1BDE-D0FB-4E39-AD32-970E3903C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Weekly News .doc Feb 1.dot</Template>
  <TotalTime>32</TotalTime>
  <Pages>1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February 26, 2011</vt:lpstr>
    </vt:vector>
  </TitlesOfParts>
  <Company>Hewlett-Packard</Company>
  <LinksUpToDate>false</LinksUpToDate>
  <CharactersWithSpaces>2387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February 26, 2011</dc:title>
  <dc:creator>Porterville SDA</dc:creator>
  <cp:lastModifiedBy>Doug</cp:lastModifiedBy>
  <cp:revision>5</cp:revision>
  <cp:lastPrinted>2020-11-12T18:41:00Z</cp:lastPrinted>
  <dcterms:created xsi:type="dcterms:W3CDTF">2020-11-12T00:36:00Z</dcterms:created>
  <dcterms:modified xsi:type="dcterms:W3CDTF">2020-11-12T18:47:00Z</dcterms:modified>
</cp:coreProperties>
</file>