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27B64" w:rsidRPr="00F96885" w:rsidRDefault="000966D5" w:rsidP="00D27B64">
      <w:pPr>
        <w:spacing w:after="120"/>
        <w:jc w:val="right"/>
        <w:rPr>
          <w:rFonts w:ascii="Goudy Old Style" w:hAnsi="Goudy Old Style"/>
          <w:b/>
          <w:color w:val="000000"/>
          <w:sz w:val="22"/>
          <w:szCs w:val="22"/>
        </w:rPr>
      </w:pPr>
      <w:r>
        <w:rPr>
          <w:rFonts w:ascii="Goudy Old Style" w:hAnsi="Goudy Old Style"/>
          <w:smallCap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15435" cy="974090"/>
                <wp:effectExtent l="0" t="0" r="0" b="0"/>
                <wp:wrapTopAndBottom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5435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B64" w:rsidRPr="009B5E44" w:rsidRDefault="00D27B64" w:rsidP="00D27B64">
                            <w:pPr>
                              <w:jc w:val="center"/>
                              <w:rPr>
                                <w:rFonts w:ascii="Adorable" w:hAnsi="Adorable"/>
                                <w:i/>
                                <w:color w:val="984806" w:themeColor="accent6" w:themeShade="80"/>
                                <w:sz w:val="72"/>
                              </w:rPr>
                            </w:pPr>
                            <w:r w:rsidRPr="009B5E44">
                              <w:rPr>
                                <w:rFonts w:ascii="Adorable" w:hAnsi="Adorable"/>
                                <w:i/>
                                <w:color w:val="984806" w:themeColor="accent6" w:themeShade="80"/>
                                <w:sz w:val="72"/>
                              </w:rPr>
                              <w:t>So You’ll Know</w:t>
                            </w:r>
                          </w:p>
                          <w:p w:rsidR="00D27B64" w:rsidRPr="009B5E44" w:rsidRDefault="00D27B64" w:rsidP="00D27B64">
                            <w:pPr>
                              <w:jc w:val="center"/>
                              <w:rPr>
                                <w:rFonts w:ascii="Melbourne" w:hAnsi="Melbourne"/>
                                <w:color w:val="984806" w:themeColor="accent6" w:themeShade="80"/>
                              </w:rPr>
                            </w:pPr>
                            <w:r w:rsidRPr="009B5E44">
                              <w:rPr>
                                <w:rFonts w:ascii="Melbourne" w:hAnsi="Melbourne"/>
                                <w:color w:val="984806" w:themeColor="accent6" w:themeShade="80"/>
                              </w:rPr>
                              <w:t>Porterville Seventh</w:t>
                            </w:r>
                            <w:r w:rsidRPr="009B5E44">
                              <w:rPr>
                                <w:rFonts w:ascii="Melbourne" w:hAnsi="Melbourne" w:cs="Arial"/>
                                <w:color w:val="984806" w:themeColor="accent6" w:themeShade="80"/>
                              </w:rPr>
                              <w:t>-</w:t>
                            </w:r>
                            <w:r w:rsidRPr="009B5E44">
                              <w:rPr>
                                <w:rFonts w:ascii="Melbourne" w:hAnsi="Melbourne"/>
                                <w:color w:val="984806" w:themeColor="accent6" w:themeShade="80"/>
                              </w:rPr>
                              <w:t>day Adventist Church News</w:t>
                            </w:r>
                          </w:p>
                          <w:p w:rsidR="00D27B64" w:rsidRPr="009B5E44" w:rsidRDefault="00D27B64" w:rsidP="00D27B64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9B5E44">
                              <w:rPr>
                                <w:noProof/>
                                <w:color w:val="E36C0A" w:themeColor="accent6" w:themeShade="BF"/>
                                <w:sz w:val="6"/>
                              </w:rPr>
                              <w:drawing>
                                <wp:inline distT="0" distB="0" distL="0" distR="0" wp14:anchorId="2F416CE1" wp14:editId="7BFAB320">
                                  <wp:extent cx="4093845" cy="63500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3845" cy="6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0;margin-top:0;width:324.05pt;height:7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" stroked="f">
                <v:textbox inset="0,,0,0">
                  <w:txbxContent>
                    <w:p w:rsidR="00D27B64" w:rsidRPr="009B5E44" w:rsidRDefault="00D27B64" w:rsidP="00D27B64">
                      <w:pPr>
                        <w:jc w:val="center"/>
                        <w:rPr>
                          <w:rFonts w:ascii="Adorable" w:hAnsi="Adorable"/>
                          <w:i/>
                          <w:color w:val="984806" w:themeColor="accent6" w:themeShade="80"/>
                          <w:sz w:val="72"/>
                        </w:rPr>
                      </w:pPr>
                      <w:r w:rsidRPr="009B5E44">
                        <w:rPr>
                          <w:rFonts w:ascii="Adorable" w:hAnsi="Adorable"/>
                          <w:i/>
                          <w:color w:val="984806" w:themeColor="accent6" w:themeShade="80"/>
                          <w:sz w:val="72"/>
                        </w:rPr>
                        <w:t>So You’ll Know</w:t>
                      </w:r>
                    </w:p>
                    <w:p w:rsidR="00D27B64" w:rsidRPr="009B5E44" w:rsidRDefault="00D27B64" w:rsidP="00D27B64">
                      <w:pPr>
                        <w:jc w:val="center"/>
                        <w:rPr>
                          <w:rFonts w:ascii="Melbourne" w:hAnsi="Melbourne"/>
                          <w:color w:val="984806" w:themeColor="accent6" w:themeShade="80"/>
                        </w:rPr>
                      </w:pPr>
                      <w:r w:rsidRPr="009B5E44">
                        <w:rPr>
                          <w:rFonts w:ascii="Melbourne" w:hAnsi="Melbourne"/>
                          <w:color w:val="984806" w:themeColor="accent6" w:themeShade="80"/>
                        </w:rPr>
                        <w:t>Porterville Seventh</w:t>
                      </w:r>
                      <w:r w:rsidRPr="009B5E44">
                        <w:rPr>
                          <w:rFonts w:ascii="Melbourne" w:hAnsi="Melbourne" w:cs="Arial"/>
                          <w:color w:val="984806" w:themeColor="accent6" w:themeShade="80"/>
                        </w:rPr>
                        <w:t>-</w:t>
                      </w:r>
                      <w:r w:rsidRPr="009B5E44">
                        <w:rPr>
                          <w:rFonts w:ascii="Melbourne" w:hAnsi="Melbourne"/>
                          <w:color w:val="984806" w:themeColor="accent6" w:themeShade="80"/>
                        </w:rPr>
                        <w:t>day Adventist Church News</w:t>
                      </w:r>
                    </w:p>
                    <w:p w:rsidR="00D27B64" w:rsidRPr="009B5E44" w:rsidRDefault="00D27B64" w:rsidP="00D27B64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9B5E44">
                        <w:rPr>
                          <w:noProof/>
                          <w:color w:val="E36C0A" w:themeColor="accent6" w:themeShade="BF"/>
                          <w:sz w:val="6"/>
                        </w:rPr>
                        <w:drawing>
                          <wp:inline distT="0" distB="0" distL="0" distR="0" wp14:anchorId="2F416CE1" wp14:editId="7BFAB320">
                            <wp:extent cx="4093845" cy="63500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3845" cy="6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 w:rsidR="00BF4186" w:rsidRPr="00C835B7">
        <w:rPr>
          <w:rFonts w:ascii="Goudy Old Style" w:hAnsi="Goudy Old Style"/>
          <w:smallCaps/>
          <w:color w:val="000000"/>
          <w:sz w:val="22"/>
          <w:szCs w:val="22"/>
        </w:rPr>
        <w:t xml:space="preserve">  </w:t>
      </w:r>
      <w:r w:rsidR="009B5E44">
        <w:rPr>
          <w:rFonts w:ascii="Goudy Old Style" w:hAnsi="Goudy Old Style"/>
          <w:smallCaps/>
          <w:color w:val="000000"/>
          <w:sz w:val="22"/>
          <w:szCs w:val="22"/>
        </w:rPr>
        <w:t>.</w:t>
      </w:r>
      <w:r w:rsidR="000C72A3">
        <w:rPr>
          <w:rFonts w:ascii="Goudy Old Style" w:hAnsi="Goudy Old Style"/>
          <w:b/>
          <w:smallCaps/>
          <w:color w:val="000000"/>
          <w:sz w:val="22"/>
          <w:szCs w:val="22"/>
        </w:rPr>
        <w:t xml:space="preserve">November </w:t>
      </w:r>
      <w:r w:rsidR="00B40DB2">
        <w:rPr>
          <w:rFonts w:ascii="Goudy Old Style" w:hAnsi="Goudy Old Style"/>
          <w:b/>
          <w:smallCaps/>
          <w:color w:val="000000"/>
          <w:sz w:val="22"/>
          <w:szCs w:val="22"/>
        </w:rPr>
        <w:t>7</w:t>
      </w:r>
      <w:r w:rsidR="009E1F19">
        <w:rPr>
          <w:rFonts w:ascii="Goudy Old Style" w:hAnsi="Goudy Old Style"/>
          <w:b/>
          <w:smallCaps/>
          <w:color w:val="000000"/>
          <w:sz w:val="22"/>
          <w:szCs w:val="22"/>
        </w:rPr>
        <w:t>,</w:t>
      </w:r>
      <w:r w:rsidR="00D27B64" w:rsidRPr="00F96885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 xml:space="preserve"> 20</w:t>
      </w:r>
      <w:r w:rsidR="000C72A3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>20</w:t>
      </w:r>
    </w:p>
    <w:p w:rsidR="00B40DB2" w:rsidRDefault="00B40DB2" w:rsidP="00B40DB2">
      <w:pPr>
        <w:tabs>
          <w:tab w:val="right" w:pos="6300"/>
        </w:tabs>
        <w:rPr>
          <w:rFonts w:ascii="Goudy Old Style" w:hAnsi="Goudy Old Style"/>
          <w:sz w:val="21"/>
          <w:szCs w:val="21"/>
        </w:rPr>
      </w:pPr>
    </w:p>
    <w:p w:rsidR="0036439B" w:rsidRPr="00B40DB2" w:rsidRDefault="00AA2336" w:rsidP="00B40DB2">
      <w:pPr>
        <w:tabs>
          <w:tab w:val="right" w:pos="6300"/>
        </w:tabs>
        <w:rPr>
          <w:rFonts w:ascii="Goudy Old Style" w:hAnsi="Goudy Old Style"/>
          <w:color w:val="000000"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Remember: Worship</w:t>
      </w:r>
      <w:r w:rsidR="0036439B" w:rsidRPr="00B40DB2">
        <w:rPr>
          <w:rFonts w:ascii="Goudy Old Style" w:hAnsi="Goudy Old Style"/>
          <w:b/>
          <w:sz w:val="22"/>
          <w:szCs w:val="22"/>
        </w:rPr>
        <w:t xml:space="preserve"> Time Change</w:t>
      </w:r>
    </w:p>
    <w:p w:rsidR="0036439B" w:rsidRPr="00B40DB2" w:rsidRDefault="0036439B" w:rsidP="0036439B">
      <w:pPr>
        <w:tabs>
          <w:tab w:val="right" w:pos="6300"/>
        </w:tabs>
        <w:spacing w:after="120"/>
        <w:rPr>
          <w:rFonts w:ascii="Goudy Old Style" w:hAnsi="Goudy Old Style"/>
          <w:color w:val="000000"/>
          <w:sz w:val="22"/>
          <w:szCs w:val="22"/>
        </w:rPr>
      </w:pPr>
      <w:r w:rsidRPr="00B40DB2">
        <w:rPr>
          <w:rFonts w:ascii="Goudy Old Style" w:hAnsi="Goudy Old Style"/>
          <w:color w:val="000000"/>
          <w:sz w:val="22"/>
          <w:szCs w:val="22"/>
        </w:rPr>
        <w:t>S</w:t>
      </w:r>
      <w:r w:rsidR="00822151" w:rsidRPr="00B40DB2">
        <w:rPr>
          <w:rFonts w:ascii="Goudy Old Style" w:hAnsi="Goudy Old Style"/>
          <w:color w:val="000000"/>
          <w:sz w:val="22"/>
          <w:szCs w:val="22"/>
        </w:rPr>
        <w:t xml:space="preserve">abbath </w:t>
      </w:r>
      <w:r w:rsidRPr="00B40DB2">
        <w:rPr>
          <w:rFonts w:ascii="Goudy Old Style" w:hAnsi="Goudy Old Style"/>
          <w:color w:val="000000"/>
          <w:sz w:val="22"/>
          <w:szCs w:val="22"/>
        </w:rPr>
        <w:t>S</w:t>
      </w:r>
      <w:r w:rsidR="00822151" w:rsidRPr="00B40DB2">
        <w:rPr>
          <w:rFonts w:ascii="Goudy Old Style" w:hAnsi="Goudy Old Style"/>
          <w:color w:val="000000"/>
          <w:sz w:val="22"/>
          <w:szCs w:val="22"/>
        </w:rPr>
        <w:t>chool</w:t>
      </w:r>
      <w:r w:rsidR="00AA2336" w:rsidRPr="00B40DB2">
        <w:rPr>
          <w:rFonts w:ascii="Goudy Old Style" w:hAnsi="Goudy Old Style"/>
          <w:color w:val="000000"/>
          <w:sz w:val="22"/>
          <w:szCs w:val="22"/>
        </w:rPr>
        <w:t xml:space="preserve"> now begins</w:t>
      </w:r>
      <w:r w:rsidRPr="00B40DB2">
        <w:rPr>
          <w:rFonts w:ascii="Goudy Old Style" w:hAnsi="Goudy Old Style"/>
          <w:color w:val="000000"/>
          <w:sz w:val="22"/>
          <w:szCs w:val="22"/>
        </w:rPr>
        <w:t xml:space="preserve"> at 9:30 and Morning Worship at 10:30. </w:t>
      </w:r>
      <w:r w:rsidR="00AA2336" w:rsidRPr="00B40DB2">
        <w:rPr>
          <w:rFonts w:ascii="Goudy Old Style" w:hAnsi="Goudy Old Style"/>
          <w:color w:val="000000"/>
          <w:sz w:val="22"/>
          <w:szCs w:val="22"/>
        </w:rPr>
        <w:t>D</w:t>
      </w:r>
      <w:r w:rsidRPr="00B40DB2">
        <w:rPr>
          <w:rFonts w:ascii="Goudy Old Style" w:hAnsi="Goudy Old Style"/>
          <w:color w:val="000000"/>
          <w:sz w:val="22"/>
          <w:szCs w:val="22"/>
        </w:rPr>
        <w:t xml:space="preserve">ress in warm clothes. Bring your own blanket. Hats and gloves are OK, too. </w:t>
      </w:r>
      <w:r w:rsidR="00AA2336" w:rsidRPr="00B40DB2">
        <w:rPr>
          <w:rFonts w:ascii="Goudy Old Style" w:hAnsi="Goudy Old Style"/>
          <w:color w:val="000000"/>
          <w:sz w:val="22"/>
          <w:szCs w:val="22"/>
        </w:rPr>
        <w:t xml:space="preserve">Let’s </w:t>
      </w:r>
      <w:r w:rsidR="00822151" w:rsidRPr="00B40DB2">
        <w:rPr>
          <w:rFonts w:ascii="Goudy Old Style" w:hAnsi="Goudy Old Style"/>
          <w:color w:val="000000"/>
          <w:sz w:val="22"/>
          <w:szCs w:val="22"/>
        </w:rPr>
        <w:t>enjoy our time together.</w:t>
      </w:r>
    </w:p>
    <w:p w:rsidR="00822151" w:rsidRPr="00B40DB2" w:rsidRDefault="00822151" w:rsidP="00822151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Sharing the Bible with Others Using Stories</w:t>
      </w:r>
    </w:p>
    <w:p w:rsidR="001131E8" w:rsidRPr="00B40DB2" w:rsidRDefault="001131E8" w:rsidP="00332153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sz w:val="22"/>
          <w:szCs w:val="22"/>
        </w:rPr>
        <w:t>Pastor Rob is guiding a class in how to lead a Bible study with friends using the stories of the Bible. It’s not too late to join. Come to the church office at 8:30 tomorrow (Sunday) morning. You can still catch up. Several are</w:t>
      </w:r>
      <w:r w:rsidR="00E470C9" w:rsidRPr="00B40DB2">
        <w:rPr>
          <w:rFonts w:ascii="Goudy Old Style" w:hAnsi="Goudy Old Style"/>
          <w:sz w:val="22"/>
          <w:szCs w:val="22"/>
        </w:rPr>
        <w:t xml:space="preserve"> already</w:t>
      </w:r>
      <w:r w:rsidRPr="00B40DB2">
        <w:rPr>
          <w:rFonts w:ascii="Goudy Old Style" w:hAnsi="Goudy Old Style"/>
          <w:sz w:val="22"/>
          <w:szCs w:val="22"/>
        </w:rPr>
        <w:t xml:space="preserve"> finding it an enjoyable way to study with friends.</w:t>
      </w:r>
    </w:p>
    <w:p w:rsidR="00B40DB2" w:rsidRPr="00B40DB2" w:rsidRDefault="00B40DB2" w:rsidP="00B40DB2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Church Board</w:t>
      </w:r>
    </w:p>
    <w:p w:rsidR="00B40DB2" w:rsidRPr="00B40DB2" w:rsidRDefault="00B40DB2" w:rsidP="00B40DB2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sz w:val="22"/>
          <w:szCs w:val="22"/>
        </w:rPr>
        <w:t>There will be a Church Board meeting Monday at 7 pm. Please dial into the church conference line: 390-5054, PIN: 425067#, ID: 1#, then your name and #. Please read over the agenda and other documents before the meeting so you are ready for discussion.</w:t>
      </w:r>
    </w:p>
    <w:p w:rsidR="00B40DB2" w:rsidRPr="00B40DB2" w:rsidRDefault="00B40DB2" w:rsidP="00B40DB2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b/>
          <w:color w:val="000000" w:themeColor="text1"/>
          <w:sz w:val="22"/>
          <w:szCs w:val="22"/>
        </w:rPr>
        <w:t>Wednesday Night Prayer and Bible Study</w:t>
      </w:r>
    </w:p>
    <w:p w:rsidR="00B40DB2" w:rsidRPr="00B40DB2" w:rsidRDefault="00B40DB2" w:rsidP="00B40DB2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sz w:val="22"/>
          <w:szCs w:val="22"/>
        </w:rPr>
        <w:t xml:space="preserve">Join us by phone as we pray for common needs and study the Bible together. Pastor Rob is leading us with themes in Revelation. At 7pm dial 390-5054. When asked enter your PIN: 425067#, Then your ID: 1#, </w:t>
      </w:r>
      <w:proofErr w:type="gramStart"/>
      <w:r w:rsidRPr="00B40DB2">
        <w:rPr>
          <w:rFonts w:ascii="Goudy Old Style" w:hAnsi="Goudy Old Style"/>
          <w:sz w:val="22"/>
          <w:szCs w:val="22"/>
        </w:rPr>
        <w:t>Then</w:t>
      </w:r>
      <w:proofErr w:type="gramEnd"/>
      <w:r w:rsidRPr="00B40DB2">
        <w:rPr>
          <w:rFonts w:ascii="Goudy Old Style" w:hAnsi="Goudy Old Style"/>
          <w:sz w:val="22"/>
          <w:szCs w:val="22"/>
        </w:rPr>
        <w:t xml:space="preserve"> your name and #. You are ready to join the discussion or just listen.</w:t>
      </w:r>
    </w:p>
    <w:p w:rsidR="001131E8" w:rsidRPr="00B40DB2" w:rsidRDefault="00B40DB2" w:rsidP="00B40DB2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“What’s Next?”—</w:t>
      </w:r>
      <w:r w:rsidR="001131E8" w:rsidRPr="00B40DB2">
        <w:rPr>
          <w:rFonts w:ascii="Goudy Old Style" w:hAnsi="Goudy Old Style"/>
          <w:b/>
          <w:sz w:val="22"/>
          <w:szCs w:val="22"/>
        </w:rPr>
        <w:t>End-Time Events</w:t>
      </w:r>
    </w:p>
    <w:p w:rsidR="001131E8" w:rsidRPr="00B40DB2" w:rsidRDefault="00610CBA" w:rsidP="00332153">
      <w:pPr>
        <w:tabs>
          <w:tab w:val="right" w:pos="6300"/>
        </w:tabs>
        <w:spacing w:after="120"/>
        <w:rPr>
          <w:rFonts w:ascii="Goudy Old Style" w:hAnsi="Goudy Old Style"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The CCC End-Time Events Seminar </w:t>
      </w:r>
      <w:r w:rsidR="00B40DB2" w:rsidRPr="00B40DB2">
        <w:rPr>
          <w:rFonts w:ascii="Goudy Old Style" w:hAnsi="Goudy Old Style"/>
          <w:color w:val="000000" w:themeColor="text1"/>
          <w:sz w:val="22"/>
          <w:szCs w:val="22"/>
        </w:rPr>
        <w:t>is still available</w:t>
      </w:r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on </w:t>
      </w:r>
      <w:hyperlink r:id="rId10" w:history="1">
        <w:r w:rsidR="000966D5"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youtube.com/</w:t>
        </w:r>
        <w:proofErr w:type="spellStart"/>
        <w:r w:rsidR="000966D5"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cccsda</w:t>
        </w:r>
        <w:proofErr w:type="spellEnd"/>
      </w:hyperlink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or </w:t>
      </w:r>
      <w:hyperlink r:id="rId11" w:history="1"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facebook.com/</w:t>
        </w:r>
        <w:proofErr w:type="spellStart"/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cccsda</w:t>
        </w:r>
        <w:proofErr w:type="spellEnd"/>
      </w:hyperlink>
      <w:r w:rsidRPr="00B40DB2">
        <w:rPr>
          <w:rFonts w:ascii="Goudy Old Style" w:hAnsi="Goudy Old Style"/>
          <w:color w:val="000000" w:themeColor="text1"/>
          <w:sz w:val="22"/>
          <w:szCs w:val="22"/>
        </w:rPr>
        <w:t>. Some presenters have a heav</w:t>
      </w:r>
      <w:r w:rsidR="000966D5"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y accent but listen </w:t>
      </w:r>
      <w:r w:rsidR="00B10F82" w:rsidRPr="00B40DB2">
        <w:rPr>
          <w:rFonts w:ascii="Goudy Old Style" w:hAnsi="Goudy Old Style"/>
          <w:color w:val="000000" w:themeColor="text1"/>
          <w:sz w:val="22"/>
          <w:szCs w:val="22"/>
        </w:rPr>
        <w:t>carefully</w:t>
      </w:r>
      <w:r w:rsidR="000966D5" w:rsidRPr="00B40DB2">
        <w:rPr>
          <w:rFonts w:ascii="Goudy Old Style" w:hAnsi="Goudy Old Style"/>
          <w:color w:val="000000" w:themeColor="text1"/>
          <w:sz w:val="22"/>
          <w:szCs w:val="22"/>
        </w:rPr>
        <w:t>—it will be worth it</w:t>
      </w:r>
      <w:r w:rsidRPr="00B40DB2">
        <w:rPr>
          <w:rFonts w:ascii="Goudy Old Style" w:hAnsi="Goudy Old Style"/>
          <w:color w:val="000000" w:themeColor="text1"/>
          <w:sz w:val="22"/>
          <w:szCs w:val="22"/>
        </w:rPr>
        <w:t>.</w:t>
      </w:r>
      <w:r w:rsidR="000C72A3"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</w:t>
      </w:r>
      <w:r w:rsidR="00B40DB2" w:rsidRPr="00B40DB2">
        <w:rPr>
          <w:rFonts w:ascii="Goudy Old Style" w:hAnsi="Goudy Old Style"/>
          <w:color w:val="000000" w:themeColor="text1"/>
          <w:sz w:val="22"/>
          <w:szCs w:val="22"/>
        </w:rPr>
        <w:t>They recommend we watch them in order.</w:t>
      </w:r>
    </w:p>
    <w:p w:rsidR="000C72A3" w:rsidRPr="00B40DB2" w:rsidRDefault="000C72A3" w:rsidP="000C72A3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b/>
          <w:color w:val="000000" w:themeColor="text1"/>
          <w:sz w:val="22"/>
          <w:szCs w:val="22"/>
        </w:rPr>
        <w:t>News Sheet</w:t>
      </w:r>
    </w:p>
    <w:p w:rsidR="00B40DB2" w:rsidRPr="00B40DB2" w:rsidRDefault="000C72A3" w:rsidP="00822151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color w:val="000000" w:themeColor="text1"/>
          <w:sz w:val="22"/>
          <w:szCs w:val="22"/>
        </w:rPr>
        <w:t>To include your announcements</w:t>
      </w:r>
      <w:r w:rsidR="00B40DB2"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in this news sheet</w:t>
      </w:r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call or email Doug at 310-7604 or </w:t>
      </w:r>
      <w:hyperlink r:id="rId12" w:history="1">
        <w:proofErr w:type="spellStart"/>
        <w:proofErr w:type="gramStart"/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doug</w:t>
        </w:r>
        <w:proofErr w:type="spellEnd"/>
        <w:proofErr w:type="gramEnd"/>
        <w:r w:rsidR="00AC6D57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 xml:space="preserve"> </w:t>
        </w:r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@</w:t>
        </w:r>
        <w:r w:rsidR="00AC6D57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 xml:space="preserve"> </w:t>
        </w:r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dmots.com</w:t>
        </w:r>
      </w:hyperlink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by Wednesday each </w:t>
      </w:r>
      <w:r w:rsidRPr="00B40DB2">
        <w:rPr>
          <w:rFonts w:ascii="Goudy Old Style" w:hAnsi="Goudy Old Style"/>
          <w:sz w:val="22"/>
          <w:szCs w:val="22"/>
        </w:rPr>
        <w:t>week.</w:t>
      </w:r>
    </w:p>
    <w:p w:rsidR="00B40DB2" w:rsidRPr="00B40DB2" w:rsidRDefault="00B40DB2" w:rsidP="00B40DB2">
      <w:pPr>
        <w:rPr>
          <w:rFonts w:ascii="Goudy Old Style" w:hAnsi="Goudy Old Style"/>
          <w:b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Bible Commentary Available</w:t>
      </w:r>
    </w:p>
    <w:p w:rsidR="00B40DB2" w:rsidRPr="00B40DB2" w:rsidRDefault="00B40DB2" w:rsidP="00B40DB2">
      <w:pPr>
        <w:rPr>
          <w:rFonts w:ascii="Goudy Old Style" w:hAnsi="Goudy Old Style"/>
          <w:sz w:val="21"/>
          <w:szCs w:val="21"/>
        </w:rPr>
      </w:pPr>
      <w:r w:rsidRPr="00B40DB2">
        <w:rPr>
          <w:rFonts w:ascii="Goudy Old Style" w:hAnsi="Goudy Old Style"/>
          <w:sz w:val="22"/>
          <w:szCs w:val="22"/>
        </w:rPr>
        <w:t>Gail Henderson has an SDA Bible Commentary she would like to give to someone. If you are interested, contact Gail.</w:t>
      </w:r>
    </w:p>
    <w:p w:rsidR="009B5E44" w:rsidRPr="009B5E44" w:rsidRDefault="009B5E44" w:rsidP="009B5E44">
      <w:pPr>
        <w:spacing w:after="120"/>
        <w:jc w:val="right"/>
        <w:rPr>
          <w:rFonts w:ascii="Goudy Old Style" w:hAnsi="Goudy Old Style"/>
          <w:b/>
          <w:color w:val="000000"/>
          <w:sz w:val="22"/>
          <w:szCs w:val="22"/>
        </w:rPr>
      </w:pPr>
    </w:p>
    <w:p w:rsidR="009B5E44" w:rsidRPr="00F96885" w:rsidRDefault="0036439B" w:rsidP="009B5E44">
      <w:pPr>
        <w:spacing w:after="120"/>
        <w:jc w:val="right"/>
        <w:rPr>
          <w:rFonts w:ascii="Goudy Old Style" w:hAnsi="Goudy Old Style"/>
          <w:b/>
          <w:color w:val="000000"/>
          <w:sz w:val="22"/>
          <w:szCs w:val="22"/>
        </w:rPr>
      </w:pPr>
      <w:r>
        <w:rPr>
          <w:rFonts w:ascii="Goudy Old Style" w:hAnsi="Goudy Old Style"/>
          <w:color w:val="000000"/>
          <w:sz w:val="21"/>
          <w:szCs w:val="21"/>
        </w:rPr>
        <w:t xml:space="preserve"> </w:t>
      </w:r>
      <w:r w:rsidR="009B5E44">
        <w:rPr>
          <w:rFonts w:ascii="Goudy Old Style" w:hAnsi="Goudy Old Style"/>
          <w:smallCap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08E0EB61" wp14:editId="37B29A84">
                <wp:simplePos x="0" y="0"/>
                <wp:positionH relativeFrom="column">
                  <wp:posOffset>-6985</wp:posOffset>
                </wp:positionH>
                <wp:positionV relativeFrom="paragraph">
                  <wp:posOffset>7620</wp:posOffset>
                </wp:positionV>
                <wp:extent cx="4115435" cy="974090"/>
                <wp:effectExtent l="0" t="0" r="0" b="0"/>
                <wp:wrapTopAndBottom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5435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E44" w:rsidRPr="009B5E44" w:rsidRDefault="009B5E44" w:rsidP="009B5E44">
                            <w:pPr>
                              <w:jc w:val="center"/>
                              <w:rPr>
                                <w:rFonts w:ascii="Adorable" w:hAnsi="Adorable"/>
                                <w:i/>
                                <w:color w:val="984806" w:themeColor="accent6" w:themeShade="80"/>
                                <w:sz w:val="72"/>
                              </w:rPr>
                            </w:pPr>
                            <w:r w:rsidRPr="009B5E44">
                              <w:rPr>
                                <w:rFonts w:ascii="Adorable" w:hAnsi="Adorable"/>
                                <w:i/>
                                <w:color w:val="984806" w:themeColor="accent6" w:themeShade="80"/>
                                <w:sz w:val="72"/>
                              </w:rPr>
                              <w:t>So You’ll Know</w:t>
                            </w:r>
                          </w:p>
                          <w:p w:rsidR="009B5E44" w:rsidRPr="009B5E44" w:rsidRDefault="009B5E44" w:rsidP="009B5E44">
                            <w:pPr>
                              <w:jc w:val="center"/>
                              <w:rPr>
                                <w:rFonts w:ascii="Melbourne" w:hAnsi="Melbourne"/>
                                <w:color w:val="984806" w:themeColor="accent6" w:themeShade="80"/>
                              </w:rPr>
                            </w:pPr>
                            <w:r w:rsidRPr="009B5E44">
                              <w:rPr>
                                <w:rFonts w:ascii="Melbourne" w:hAnsi="Melbourne"/>
                                <w:color w:val="984806" w:themeColor="accent6" w:themeShade="80"/>
                              </w:rPr>
                              <w:t>Porterville Seventh</w:t>
                            </w:r>
                            <w:r w:rsidRPr="009B5E44">
                              <w:rPr>
                                <w:rFonts w:ascii="Melbourne" w:hAnsi="Melbourne" w:cs="Arial"/>
                                <w:color w:val="984806" w:themeColor="accent6" w:themeShade="80"/>
                              </w:rPr>
                              <w:t>-</w:t>
                            </w:r>
                            <w:r w:rsidRPr="009B5E44">
                              <w:rPr>
                                <w:rFonts w:ascii="Melbourne" w:hAnsi="Melbourne"/>
                                <w:color w:val="984806" w:themeColor="accent6" w:themeShade="80"/>
                              </w:rPr>
                              <w:t>day Adventist Church News</w:t>
                            </w:r>
                          </w:p>
                          <w:p w:rsidR="009B5E44" w:rsidRPr="009B5E44" w:rsidRDefault="009B5E44" w:rsidP="009B5E44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9B5E44">
                              <w:rPr>
                                <w:noProof/>
                                <w:color w:val="E36C0A" w:themeColor="accent6" w:themeShade="BF"/>
                                <w:sz w:val="6"/>
                              </w:rPr>
                              <w:drawing>
                                <wp:inline distT="0" distB="0" distL="0" distR="0" wp14:anchorId="2E14432C" wp14:editId="5A61B14B">
                                  <wp:extent cx="4093845" cy="63500"/>
                                  <wp:effectExtent l="0" t="0" r="0" b="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3845" cy="6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55pt;margin-top:.6pt;width:324.05pt;height:7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" stroked="f">
                <v:textbox inset="0,,0,0">
                  <w:txbxContent>
                    <w:p w:rsidR="009B5E44" w:rsidRPr="009B5E44" w:rsidRDefault="009B5E44" w:rsidP="009B5E44">
                      <w:pPr>
                        <w:jc w:val="center"/>
                        <w:rPr>
                          <w:rFonts w:ascii="Adorable" w:hAnsi="Adorable"/>
                          <w:i/>
                          <w:color w:val="984806" w:themeColor="accent6" w:themeShade="80"/>
                          <w:sz w:val="72"/>
                        </w:rPr>
                      </w:pPr>
                      <w:r w:rsidRPr="009B5E44">
                        <w:rPr>
                          <w:rFonts w:ascii="Adorable" w:hAnsi="Adorable"/>
                          <w:i/>
                          <w:color w:val="984806" w:themeColor="accent6" w:themeShade="80"/>
                          <w:sz w:val="72"/>
                        </w:rPr>
                        <w:t>So You’ll Know</w:t>
                      </w:r>
                    </w:p>
                    <w:p w:rsidR="009B5E44" w:rsidRPr="009B5E44" w:rsidRDefault="009B5E44" w:rsidP="009B5E44">
                      <w:pPr>
                        <w:jc w:val="center"/>
                        <w:rPr>
                          <w:rFonts w:ascii="Melbourne" w:hAnsi="Melbourne"/>
                          <w:color w:val="984806" w:themeColor="accent6" w:themeShade="80"/>
                        </w:rPr>
                      </w:pPr>
                      <w:r w:rsidRPr="009B5E44">
                        <w:rPr>
                          <w:rFonts w:ascii="Melbourne" w:hAnsi="Melbourne"/>
                          <w:color w:val="984806" w:themeColor="accent6" w:themeShade="80"/>
                        </w:rPr>
                        <w:t>Porterville Seventh</w:t>
                      </w:r>
                      <w:r w:rsidRPr="009B5E44">
                        <w:rPr>
                          <w:rFonts w:ascii="Melbourne" w:hAnsi="Melbourne" w:cs="Arial"/>
                          <w:color w:val="984806" w:themeColor="accent6" w:themeShade="80"/>
                        </w:rPr>
                        <w:t>-</w:t>
                      </w:r>
                      <w:r w:rsidRPr="009B5E44">
                        <w:rPr>
                          <w:rFonts w:ascii="Melbourne" w:hAnsi="Melbourne"/>
                          <w:color w:val="984806" w:themeColor="accent6" w:themeShade="80"/>
                        </w:rPr>
                        <w:t>day Adventist Church News</w:t>
                      </w:r>
                    </w:p>
                    <w:p w:rsidR="009B5E44" w:rsidRPr="009B5E44" w:rsidRDefault="009B5E44" w:rsidP="009B5E44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9B5E44">
                        <w:rPr>
                          <w:noProof/>
                          <w:color w:val="E36C0A" w:themeColor="accent6" w:themeShade="BF"/>
                          <w:sz w:val="6"/>
                        </w:rPr>
                        <w:drawing>
                          <wp:inline distT="0" distB="0" distL="0" distR="0" wp14:anchorId="2E14432C" wp14:editId="5A61B14B">
                            <wp:extent cx="4093845" cy="63500"/>
                            <wp:effectExtent l="0" t="0" r="0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3845" cy="6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 w:rsidR="009B5E44" w:rsidRPr="00C835B7">
        <w:rPr>
          <w:rFonts w:ascii="Goudy Old Style" w:hAnsi="Goudy Old Style"/>
          <w:smallCaps/>
          <w:color w:val="000000"/>
          <w:sz w:val="22"/>
          <w:szCs w:val="22"/>
        </w:rPr>
        <w:t xml:space="preserve">  </w:t>
      </w:r>
      <w:r w:rsidR="009B5E44">
        <w:rPr>
          <w:rFonts w:ascii="Goudy Old Style" w:hAnsi="Goudy Old Style"/>
          <w:b/>
          <w:smallCaps/>
          <w:color w:val="000000"/>
          <w:sz w:val="22"/>
          <w:szCs w:val="22"/>
        </w:rPr>
        <w:t>November 7,</w:t>
      </w:r>
      <w:r w:rsidR="009B5E44" w:rsidRPr="00F96885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 xml:space="preserve"> 20</w:t>
      </w:r>
      <w:r w:rsidR="009B5E44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>20</w:t>
      </w:r>
    </w:p>
    <w:p w:rsidR="009B5E44" w:rsidRDefault="009B5E44" w:rsidP="009B5E44">
      <w:pPr>
        <w:tabs>
          <w:tab w:val="right" w:pos="6300"/>
        </w:tabs>
        <w:rPr>
          <w:rFonts w:ascii="Goudy Old Style" w:hAnsi="Goudy Old Style"/>
          <w:sz w:val="21"/>
          <w:szCs w:val="21"/>
        </w:rPr>
      </w:pPr>
    </w:p>
    <w:p w:rsidR="009B5E44" w:rsidRPr="00B40DB2" w:rsidRDefault="009B5E44" w:rsidP="009B5E44">
      <w:pPr>
        <w:tabs>
          <w:tab w:val="right" w:pos="6300"/>
        </w:tabs>
        <w:rPr>
          <w:rFonts w:ascii="Goudy Old Style" w:hAnsi="Goudy Old Style"/>
          <w:color w:val="000000"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Remember: Worship Time Change</w:t>
      </w:r>
    </w:p>
    <w:p w:rsidR="009B5E44" w:rsidRPr="00B40DB2" w:rsidRDefault="009B5E44" w:rsidP="009B5E44">
      <w:pPr>
        <w:tabs>
          <w:tab w:val="right" w:pos="6300"/>
        </w:tabs>
        <w:spacing w:after="120"/>
        <w:rPr>
          <w:rFonts w:ascii="Goudy Old Style" w:hAnsi="Goudy Old Style"/>
          <w:color w:val="000000"/>
          <w:sz w:val="22"/>
          <w:szCs w:val="22"/>
        </w:rPr>
      </w:pPr>
      <w:r w:rsidRPr="00B40DB2">
        <w:rPr>
          <w:rFonts w:ascii="Goudy Old Style" w:hAnsi="Goudy Old Style"/>
          <w:color w:val="000000"/>
          <w:sz w:val="22"/>
          <w:szCs w:val="22"/>
        </w:rPr>
        <w:t>Sabbath School now begins at 9:30 and Morning Worship at 10:30. Dress in warm clothes. Bring your own blanket. Hats and gloves are OK, too. Let’s enjoy our time together.</w:t>
      </w:r>
    </w:p>
    <w:p w:rsidR="009B5E44" w:rsidRPr="00B40DB2" w:rsidRDefault="009B5E44" w:rsidP="009B5E44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Sharing the Bible with Others Using Stories</w:t>
      </w:r>
    </w:p>
    <w:p w:rsidR="009B5E44" w:rsidRPr="00B40DB2" w:rsidRDefault="009B5E44" w:rsidP="009B5E4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sz w:val="22"/>
          <w:szCs w:val="22"/>
        </w:rPr>
        <w:t>Pastor Rob is guiding a class in how to lead a Bible study with friends using the stories of the Bible. It’s not too late to join. Come to the church office at 8:30 tomorrow (Sunday) morning. You can still catch up. Several are already finding it an enjoyable way to study with friends.</w:t>
      </w:r>
    </w:p>
    <w:p w:rsidR="009B5E44" w:rsidRPr="00B40DB2" w:rsidRDefault="009B5E44" w:rsidP="009B5E44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Church Board</w:t>
      </w:r>
    </w:p>
    <w:p w:rsidR="009B5E44" w:rsidRPr="00B40DB2" w:rsidRDefault="009B5E44" w:rsidP="009B5E4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sz w:val="22"/>
          <w:szCs w:val="22"/>
        </w:rPr>
        <w:t>There will be a Church Board meeting Monday at 7 pm. Please dial into the church conference line: 390-5054, PIN: 425067#, ID: 1#, then your name and #. Please read over the agenda and other documents before the meeting so you are ready for discussion.</w:t>
      </w:r>
    </w:p>
    <w:p w:rsidR="009B5E44" w:rsidRPr="00B40DB2" w:rsidRDefault="009B5E44" w:rsidP="009B5E44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b/>
          <w:color w:val="000000" w:themeColor="text1"/>
          <w:sz w:val="22"/>
          <w:szCs w:val="22"/>
        </w:rPr>
        <w:t>Wednesday Night Prayer and Bible Study</w:t>
      </w:r>
    </w:p>
    <w:p w:rsidR="009B5E44" w:rsidRPr="00B40DB2" w:rsidRDefault="009B5E44" w:rsidP="009B5E4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sz w:val="22"/>
          <w:szCs w:val="22"/>
        </w:rPr>
        <w:t xml:space="preserve">Join us by phone as we pray for common needs and study the Bible together. Pastor Rob is leading us with themes in Revelation. At 7pm dial 390-5054. When asked enter your PIN: 425067#, Then your ID: 1#, </w:t>
      </w:r>
      <w:proofErr w:type="gramStart"/>
      <w:r w:rsidRPr="00B40DB2">
        <w:rPr>
          <w:rFonts w:ascii="Goudy Old Style" w:hAnsi="Goudy Old Style"/>
          <w:sz w:val="22"/>
          <w:szCs w:val="22"/>
        </w:rPr>
        <w:t>Then</w:t>
      </w:r>
      <w:proofErr w:type="gramEnd"/>
      <w:r w:rsidRPr="00B40DB2">
        <w:rPr>
          <w:rFonts w:ascii="Goudy Old Style" w:hAnsi="Goudy Old Style"/>
          <w:sz w:val="22"/>
          <w:szCs w:val="22"/>
        </w:rPr>
        <w:t xml:space="preserve"> your name and #. You are ready to join the discussion or just listen.</w:t>
      </w:r>
    </w:p>
    <w:p w:rsidR="009B5E44" w:rsidRPr="00B40DB2" w:rsidRDefault="009B5E44" w:rsidP="009B5E44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“What’s Next?”—End-Time Events</w:t>
      </w:r>
    </w:p>
    <w:p w:rsidR="009B5E44" w:rsidRPr="00B40DB2" w:rsidRDefault="009B5E44" w:rsidP="009B5E44">
      <w:pPr>
        <w:tabs>
          <w:tab w:val="right" w:pos="6300"/>
        </w:tabs>
        <w:spacing w:after="120"/>
        <w:rPr>
          <w:rFonts w:ascii="Goudy Old Style" w:hAnsi="Goudy Old Style"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The CCC End-Time Events Seminar is still available on </w:t>
      </w:r>
      <w:hyperlink r:id="rId13" w:history="1"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youtube.com/</w:t>
        </w:r>
        <w:proofErr w:type="spellStart"/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cccsda</w:t>
        </w:r>
        <w:proofErr w:type="spellEnd"/>
      </w:hyperlink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or </w:t>
      </w:r>
      <w:hyperlink r:id="rId14" w:history="1"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facebook.com/</w:t>
        </w:r>
        <w:proofErr w:type="spellStart"/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cccsda</w:t>
        </w:r>
        <w:proofErr w:type="spellEnd"/>
      </w:hyperlink>
      <w:r w:rsidRPr="00B40DB2">
        <w:rPr>
          <w:rFonts w:ascii="Goudy Old Style" w:hAnsi="Goudy Old Style"/>
          <w:color w:val="000000" w:themeColor="text1"/>
          <w:sz w:val="22"/>
          <w:szCs w:val="22"/>
        </w:rPr>
        <w:t>. Some presenters have a heavy accent but listen carefully—it will be worth it. They recommend we watch them in order.</w:t>
      </w:r>
    </w:p>
    <w:p w:rsidR="009B5E44" w:rsidRPr="00B40DB2" w:rsidRDefault="009B5E44" w:rsidP="009B5E44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b/>
          <w:color w:val="000000" w:themeColor="text1"/>
          <w:sz w:val="22"/>
          <w:szCs w:val="22"/>
        </w:rPr>
        <w:t>News Sheet</w:t>
      </w:r>
    </w:p>
    <w:p w:rsidR="009B5E44" w:rsidRPr="00B40DB2" w:rsidRDefault="009B5E44" w:rsidP="009B5E4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To include your announcements in this news sheet call or email Doug at 310-7604 or </w:t>
      </w:r>
      <w:hyperlink r:id="rId15" w:history="1">
        <w:proofErr w:type="spellStart"/>
        <w:proofErr w:type="gramStart"/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doug</w:t>
        </w:r>
        <w:proofErr w:type="spellEnd"/>
        <w:proofErr w:type="gramEnd"/>
        <w:r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 xml:space="preserve"> </w:t>
        </w:r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@</w:t>
        </w:r>
        <w:r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 xml:space="preserve"> </w:t>
        </w:r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dmots.com</w:t>
        </w:r>
      </w:hyperlink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by Wednesday each </w:t>
      </w:r>
      <w:r w:rsidRPr="00B40DB2">
        <w:rPr>
          <w:rFonts w:ascii="Goudy Old Style" w:hAnsi="Goudy Old Style"/>
          <w:sz w:val="22"/>
          <w:szCs w:val="22"/>
        </w:rPr>
        <w:t>week.</w:t>
      </w:r>
    </w:p>
    <w:p w:rsidR="009B5E44" w:rsidRPr="00B40DB2" w:rsidRDefault="009B5E44" w:rsidP="009B5E44">
      <w:pPr>
        <w:rPr>
          <w:rFonts w:ascii="Goudy Old Style" w:hAnsi="Goudy Old Style"/>
          <w:b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Bible Commentary Available</w:t>
      </w:r>
    </w:p>
    <w:p w:rsidR="0036439B" w:rsidRPr="009B5E44" w:rsidRDefault="009B5E44" w:rsidP="00E45D24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sz w:val="22"/>
          <w:szCs w:val="22"/>
        </w:rPr>
        <w:t>Gail Henderson has an SDA Bible Commentary she would like to give to someone. If you are interested, contact Gail.</w:t>
      </w:r>
    </w:p>
    <w:sectPr w:rsidR="0036439B" w:rsidRPr="009B5E44" w:rsidSect="005A66C1">
      <w:pgSz w:w="15840" w:h="12240" w:orient="landscape" w:code="1"/>
      <w:pgMar w:top="576" w:right="720" w:bottom="576" w:left="720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6A1" w:rsidRDefault="00A616A1">
      <w:r>
        <w:separator/>
      </w:r>
    </w:p>
  </w:endnote>
  <w:endnote w:type="continuationSeparator" w:id="0">
    <w:p w:rsidR="00A616A1" w:rsidRDefault="00A6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D429CE1-4BB4-4FAE-BE97-E76B72C1E924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2" w:fontKey="{5B68C89D-F8E9-4EA1-B957-C65CF8308BBD}"/>
    <w:embedBold r:id="rId3" w:fontKey="{0B428CB6-0D3D-42F5-919D-546D75567577}"/>
  </w:font>
  <w:font w:name="Adorable">
    <w:charset w:val="00"/>
    <w:family w:val="script"/>
    <w:pitch w:val="variable"/>
    <w:sig w:usb0="00000003" w:usb1="00000000" w:usb2="00000000" w:usb3="00000000" w:csb0="00000001" w:csb1="00000000"/>
    <w:embedItalic r:id="rId4" w:fontKey="{1B60BFC6-21AF-4574-BD56-6077F35F2A1B}"/>
  </w:font>
  <w:font w:name="Melbourn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8DEA4B18-C711-4FCA-9FA3-2C5C5B42B2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911022-2731-425F-B0E7-34D7C8A60B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8180416-C42F-40F6-A508-043AD939FA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6A1" w:rsidRDefault="00A616A1">
      <w:r>
        <w:separator/>
      </w:r>
    </w:p>
  </w:footnote>
  <w:footnote w:type="continuationSeparator" w:id="0">
    <w:p w:rsidR="00A616A1" w:rsidRDefault="00A616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610"/>
    <w:rsid w:val="00001795"/>
    <w:rsid w:val="0000236D"/>
    <w:rsid w:val="00004818"/>
    <w:rsid w:val="00004948"/>
    <w:rsid w:val="00004D49"/>
    <w:rsid w:val="0000685F"/>
    <w:rsid w:val="0000763D"/>
    <w:rsid w:val="000076FB"/>
    <w:rsid w:val="00007C7C"/>
    <w:rsid w:val="00007DD7"/>
    <w:rsid w:val="000107BC"/>
    <w:rsid w:val="00010904"/>
    <w:rsid w:val="0001183D"/>
    <w:rsid w:val="00011E1B"/>
    <w:rsid w:val="00012518"/>
    <w:rsid w:val="00012666"/>
    <w:rsid w:val="00012A42"/>
    <w:rsid w:val="00012E35"/>
    <w:rsid w:val="00013197"/>
    <w:rsid w:val="000137D5"/>
    <w:rsid w:val="000140A1"/>
    <w:rsid w:val="000144A9"/>
    <w:rsid w:val="00014FE5"/>
    <w:rsid w:val="000150ED"/>
    <w:rsid w:val="000160DA"/>
    <w:rsid w:val="000161CA"/>
    <w:rsid w:val="000204A5"/>
    <w:rsid w:val="00020DE9"/>
    <w:rsid w:val="00021C44"/>
    <w:rsid w:val="00022A27"/>
    <w:rsid w:val="00023582"/>
    <w:rsid w:val="000248A0"/>
    <w:rsid w:val="00025148"/>
    <w:rsid w:val="0002535E"/>
    <w:rsid w:val="0002644F"/>
    <w:rsid w:val="00027F79"/>
    <w:rsid w:val="0003061D"/>
    <w:rsid w:val="0003111E"/>
    <w:rsid w:val="00031267"/>
    <w:rsid w:val="00033193"/>
    <w:rsid w:val="000347C4"/>
    <w:rsid w:val="000361ED"/>
    <w:rsid w:val="00036836"/>
    <w:rsid w:val="00036EDF"/>
    <w:rsid w:val="00037545"/>
    <w:rsid w:val="0003787C"/>
    <w:rsid w:val="000404D0"/>
    <w:rsid w:val="00040936"/>
    <w:rsid w:val="000424F6"/>
    <w:rsid w:val="0004630A"/>
    <w:rsid w:val="000509DA"/>
    <w:rsid w:val="00051DD1"/>
    <w:rsid w:val="00051EE3"/>
    <w:rsid w:val="00052F54"/>
    <w:rsid w:val="00053327"/>
    <w:rsid w:val="00053D2D"/>
    <w:rsid w:val="00055407"/>
    <w:rsid w:val="00055777"/>
    <w:rsid w:val="00057645"/>
    <w:rsid w:val="00060733"/>
    <w:rsid w:val="00061049"/>
    <w:rsid w:val="0006151C"/>
    <w:rsid w:val="00062408"/>
    <w:rsid w:val="00062C61"/>
    <w:rsid w:val="00063F1A"/>
    <w:rsid w:val="0006483A"/>
    <w:rsid w:val="00064B49"/>
    <w:rsid w:val="00066B44"/>
    <w:rsid w:val="00066C37"/>
    <w:rsid w:val="000675D6"/>
    <w:rsid w:val="0007006B"/>
    <w:rsid w:val="0007464F"/>
    <w:rsid w:val="00075A4E"/>
    <w:rsid w:val="00075A89"/>
    <w:rsid w:val="00076457"/>
    <w:rsid w:val="00076AB2"/>
    <w:rsid w:val="0007776F"/>
    <w:rsid w:val="00080936"/>
    <w:rsid w:val="00080F2A"/>
    <w:rsid w:val="000825CC"/>
    <w:rsid w:val="00084B9A"/>
    <w:rsid w:val="00084FF6"/>
    <w:rsid w:val="0008567E"/>
    <w:rsid w:val="00085EAE"/>
    <w:rsid w:val="00090EEC"/>
    <w:rsid w:val="000911ED"/>
    <w:rsid w:val="00091214"/>
    <w:rsid w:val="000922FA"/>
    <w:rsid w:val="00092EFC"/>
    <w:rsid w:val="00094741"/>
    <w:rsid w:val="000955B7"/>
    <w:rsid w:val="00095BC6"/>
    <w:rsid w:val="00096337"/>
    <w:rsid w:val="000966D5"/>
    <w:rsid w:val="000A0EF8"/>
    <w:rsid w:val="000A0F43"/>
    <w:rsid w:val="000A0FD6"/>
    <w:rsid w:val="000A154A"/>
    <w:rsid w:val="000A18F7"/>
    <w:rsid w:val="000A3213"/>
    <w:rsid w:val="000A663A"/>
    <w:rsid w:val="000A6AFF"/>
    <w:rsid w:val="000A73D1"/>
    <w:rsid w:val="000B2C52"/>
    <w:rsid w:val="000B47ED"/>
    <w:rsid w:val="000B4C33"/>
    <w:rsid w:val="000B571A"/>
    <w:rsid w:val="000B6760"/>
    <w:rsid w:val="000B6E71"/>
    <w:rsid w:val="000C0564"/>
    <w:rsid w:val="000C0D3C"/>
    <w:rsid w:val="000C1540"/>
    <w:rsid w:val="000C18C1"/>
    <w:rsid w:val="000C24EA"/>
    <w:rsid w:val="000C281A"/>
    <w:rsid w:val="000C32EA"/>
    <w:rsid w:val="000C3319"/>
    <w:rsid w:val="000C4083"/>
    <w:rsid w:val="000C4545"/>
    <w:rsid w:val="000C58AE"/>
    <w:rsid w:val="000C5DBE"/>
    <w:rsid w:val="000C6FDE"/>
    <w:rsid w:val="000C72A3"/>
    <w:rsid w:val="000C7824"/>
    <w:rsid w:val="000C7876"/>
    <w:rsid w:val="000C7C90"/>
    <w:rsid w:val="000C7F24"/>
    <w:rsid w:val="000D055E"/>
    <w:rsid w:val="000D0B5A"/>
    <w:rsid w:val="000D2FAD"/>
    <w:rsid w:val="000D31C3"/>
    <w:rsid w:val="000D4DFB"/>
    <w:rsid w:val="000D52E1"/>
    <w:rsid w:val="000D7167"/>
    <w:rsid w:val="000D773E"/>
    <w:rsid w:val="000E0019"/>
    <w:rsid w:val="000E05D7"/>
    <w:rsid w:val="000E1032"/>
    <w:rsid w:val="000E2080"/>
    <w:rsid w:val="000E42DD"/>
    <w:rsid w:val="000E5750"/>
    <w:rsid w:val="000E586B"/>
    <w:rsid w:val="000E66BC"/>
    <w:rsid w:val="000E6A1F"/>
    <w:rsid w:val="000E76A7"/>
    <w:rsid w:val="000E7739"/>
    <w:rsid w:val="000F0B00"/>
    <w:rsid w:val="000F13D4"/>
    <w:rsid w:val="000F2494"/>
    <w:rsid w:val="000F31A5"/>
    <w:rsid w:val="000F42E0"/>
    <w:rsid w:val="000F50B4"/>
    <w:rsid w:val="001009B4"/>
    <w:rsid w:val="00103A7D"/>
    <w:rsid w:val="001051FF"/>
    <w:rsid w:val="001053F9"/>
    <w:rsid w:val="00107226"/>
    <w:rsid w:val="001074FA"/>
    <w:rsid w:val="00110C62"/>
    <w:rsid w:val="001114A0"/>
    <w:rsid w:val="00111784"/>
    <w:rsid w:val="001117EB"/>
    <w:rsid w:val="00112A5F"/>
    <w:rsid w:val="001131E8"/>
    <w:rsid w:val="00114A37"/>
    <w:rsid w:val="00116636"/>
    <w:rsid w:val="0012101F"/>
    <w:rsid w:val="0012449A"/>
    <w:rsid w:val="00125902"/>
    <w:rsid w:val="00126671"/>
    <w:rsid w:val="00126EF7"/>
    <w:rsid w:val="00127DCA"/>
    <w:rsid w:val="001306C9"/>
    <w:rsid w:val="00130D00"/>
    <w:rsid w:val="00131610"/>
    <w:rsid w:val="001317BB"/>
    <w:rsid w:val="00131980"/>
    <w:rsid w:val="00133439"/>
    <w:rsid w:val="001344DB"/>
    <w:rsid w:val="001345DB"/>
    <w:rsid w:val="00134642"/>
    <w:rsid w:val="00134B0C"/>
    <w:rsid w:val="00135561"/>
    <w:rsid w:val="00140D64"/>
    <w:rsid w:val="001419DA"/>
    <w:rsid w:val="00143CA0"/>
    <w:rsid w:val="00144B97"/>
    <w:rsid w:val="00145A6D"/>
    <w:rsid w:val="00146F55"/>
    <w:rsid w:val="0014728E"/>
    <w:rsid w:val="00147D2C"/>
    <w:rsid w:val="001502A5"/>
    <w:rsid w:val="001508E8"/>
    <w:rsid w:val="00151AAF"/>
    <w:rsid w:val="0015351D"/>
    <w:rsid w:val="001543A0"/>
    <w:rsid w:val="0015546C"/>
    <w:rsid w:val="00155F68"/>
    <w:rsid w:val="00157817"/>
    <w:rsid w:val="001578E6"/>
    <w:rsid w:val="001603C5"/>
    <w:rsid w:val="001605CC"/>
    <w:rsid w:val="00160EBB"/>
    <w:rsid w:val="00161328"/>
    <w:rsid w:val="00161359"/>
    <w:rsid w:val="0016466E"/>
    <w:rsid w:val="0016488A"/>
    <w:rsid w:val="001655C0"/>
    <w:rsid w:val="00166238"/>
    <w:rsid w:val="00166C5A"/>
    <w:rsid w:val="00167F33"/>
    <w:rsid w:val="001702FB"/>
    <w:rsid w:val="00171444"/>
    <w:rsid w:val="0017176A"/>
    <w:rsid w:val="00172515"/>
    <w:rsid w:val="0017375B"/>
    <w:rsid w:val="00173F01"/>
    <w:rsid w:val="00174529"/>
    <w:rsid w:val="00176865"/>
    <w:rsid w:val="00177EB6"/>
    <w:rsid w:val="00180784"/>
    <w:rsid w:val="0018299C"/>
    <w:rsid w:val="00182B93"/>
    <w:rsid w:val="00182E39"/>
    <w:rsid w:val="001830DF"/>
    <w:rsid w:val="00183428"/>
    <w:rsid w:val="00183B90"/>
    <w:rsid w:val="00183D09"/>
    <w:rsid w:val="001846DE"/>
    <w:rsid w:val="00184745"/>
    <w:rsid w:val="00185348"/>
    <w:rsid w:val="00191481"/>
    <w:rsid w:val="00192855"/>
    <w:rsid w:val="00194779"/>
    <w:rsid w:val="00194A20"/>
    <w:rsid w:val="00194DFD"/>
    <w:rsid w:val="00194F01"/>
    <w:rsid w:val="00195367"/>
    <w:rsid w:val="001A15B2"/>
    <w:rsid w:val="001A1751"/>
    <w:rsid w:val="001A1B56"/>
    <w:rsid w:val="001A218B"/>
    <w:rsid w:val="001A27CB"/>
    <w:rsid w:val="001A2983"/>
    <w:rsid w:val="001A2DF1"/>
    <w:rsid w:val="001A44B4"/>
    <w:rsid w:val="001A63CB"/>
    <w:rsid w:val="001A7681"/>
    <w:rsid w:val="001A7792"/>
    <w:rsid w:val="001B050E"/>
    <w:rsid w:val="001B116E"/>
    <w:rsid w:val="001B1B2D"/>
    <w:rsid w:val="001B23FC"/>
    <w:rsid w:val="001B3819"/>
    <w:rsid w:val="001B4569"/>
    <w:rsid w:val="001B4CA4"/>
    <w:rsid w:val="001B4EA9"/>
    <w:rsid w:val="001B6491"/>
    <w:rsid w:val="001B77C1"/>
    <w:rsid w:val="001B7ED7"/>
    <w:rsid w:val="001C01E4"/>
    <w:rsid w:val="001C1510"/>
    <w:rsid w:val="001C1DA3"/>
    <w:rsid w:val="001C248C"/>
    <w:rsid w:val="001C31A4"/>
    <w:rsid w:val="001C4F49"/>
    <w:rsid w:val="001C562F"/>
    <w:rsid w:val="001C6B74"/>
    <w:rsid w:val="001C6E48"/>
    <w:rsid w:val="001C7018"/>
    <w:rsid w:val="001C7732"/>
    <w:rsid w:val="001C799A"/>
    <w:rsid w:val="001C7B16"/>
    <w:rsid w:val="001C7F8F"/>
    <w:rsid w:val="001C7FC6"/>
    <w:rsid w:val="001D1B4D"/>
    <w:rsid w:val="001D1F41"/>
    <w:rsid w:val="001D32FF"/>
    <w:rsid w:val="001D3686"/>
    <w:rsid w:val="001D44EA"/>
    <w:rsid w:val="001D5431"/>
    <w:rsid w:val="001D5CD1"/>
    <w:rsid w:val="001D673C"/>
    <w:rsid w:val="001D67A6"/>
    <w:rsid w:val="001D6F72"/>
    <w:rsid w:val="001D7C03"/>
    <w:rsid w:val="001E0423"/>
    <w:rsid w:val="001E249C"/>
    <w:rsid w:val="001E27C4"/>
    <w:rsid w:val="001E4B93"/>
    <w:rsid w:val="001E59D4"/>
    <w:rsid w:val="001E5C7D"/>
    <w:rsid w:val="001E68EC"/>
    <w:rsid w:val="001F0337"/>
    <w:rsid w:val="001F14AB"/>
    <w:rsid w:val="001F1A9D"/>
    <w:rsid w:val="001F1B27"/>
    <w:rsid w:val="001F1EEA"/>
    <w:rsid w:val="001F21ED"/>
    <w:rsid w:val="001F2D1C"/>
    <w:rsid w:val="001F4186"/>
    <w:rsid w:val="001F4754"/>
    <w:rsid w:val="001F4BAF"/>
    <w:rsid w:val="001F4F0F"/>
    <w:rsid w:val="001F5267"/>
    <w:rsid w:val="001F5955"/>
    <w:rsid w:val="001F73B3"/>
    <w:rsid w:val="001F7682"/>
    <w:rsid w:val="001F7A90"/>
    <w:rsid w:val="002026F0"/>
    <w:rsid w:val="00203371"/>
    <w:rsid w:val="00203B98"/>
    <w:rsid w:val="00203E9C"/>
    <w:rsid w:val="0020410E"/>
    <w:rsid w:val="00204584"/>
    <w:rsid w:val="0020476D"/>
    <w:rsid w:val="00204F1F"/>
    <w:rsid w:val="0020523A"/>
    <w:rsid w:val="00205312"/>
    <w:rsid w:val="00205862"/>
    <w:rsid w:val="002064F0"/>
    <w:rsid w:val="00206F07"/>
    <w:rsid w:val="002071A9"/>
    <w:rsid w:val="00207341"/>
    <w:rsid w:val="002074D5"/>
    <w:rsid w:val="00211F8D"/>
    <w:rsid w:val="00212835"/>
    <w:rsid w:val="00212DFA"/>
    <w:rsid w:val="00213957"/>
    <w:rsid w:val="00213FF0"/>
    <w:rsid w:val="00214CAF"/>
    <w:rsid w:val="00214F21"/>
    <w:rsid w:val="00215BBA"/>
    <w:rsid w:val="00216E90"/>
    <w:rsid w:val="00217271"/>
    <w:rsid w:val="002172B5"/>
    <w:rsid w:val="002206DB"/>
    <w:rsid w:val="00220A57"/>
    <w:rsid w:val="00220ABA"/>
    <w:rsid w:val="00222FF5"/>
    <w:rsid w:val="00224271"/>
    <w:rsid w:val="00224CD7"/>
    <w:rsid w:val="002250DC"/>
    <w:rsid w:val="00227308"/>
    <w:rsid w:val="0023167A"/>
    <w:rsid w:val="002318DF"/>
    <w:rsid w:val="0023305D"/>
    <w:rsid w:val="0023431F"/>
    <w:rsid w:val="00235310"/>
    <w:rsid w:val="00235A45"/>
    <w:rsid w:val="002416B5"/>
    <w:rsid w:val="00241B39"/>
    <w:rsid w:val="00241E2C"/>
    <w:rsid w:val="00241FE6"/>
    <w:rsid w:val="002446B0"/>
    <w:rsid w:val="00244CAF"/>
    <w:rsid w:val="00244E54"/>
    <w:rsid w:val="00245540"/>
    <w:rsid w:val="0024630F"/>
    <w:rsid w:val="00250D43"/>
    <w:rsid w:val="002510DB"/>
    <w:rsid w:val="002519EB"/>
    <w:rsid w:val="00251B6B"/>
    <w:rsid w:val="00251C27"/>
    <w:rsid w:val="002523D6"/>
    <w:rsid w:val="0025446F"/>
    <w:rsid w:val="002546EC"/>
    <w:rsid w:val="00255756"/>
    <w:rsid w:val="00256D4E"/>
    <w:rsid w:val="002577A7"/>
    <w:rsid w:val="002602A1"/>
    <w:rsid w:val="00261755"/>
    <w:rsid w:val="00262335"/>
    <w:rsid w:val="00262977"/>
    <w:rsid w:val="00263AC6"/>
    <w:rsid w:val="00263BA5"/>
    <w:rsid w:val="00264EF0"/>
    <w:rsid w:val="00264F9A"/>
    <w:rsid w:val="00265B72"/>
    <w:rsid w:val="00266830"/>
    <w:rsid w:val="0026724F"/>
    <w:rsid w:val="00267DBD"/>
    <w:rsid w:val="00267E3F"/>
    <w:rsid w:val="002706B2"/>
    <w:rsid w:val="00270B58"/>
    <w:rsid w:val="00271191"/>
    <w:rsid w:val="002713C2"/>
    <w:rsid w:val="0027221A"/>
    <w:rsid w:val="00272E00"/>
    <w:rsid w:val="00273449"/>
    <w:rsid w:val="002735D2"/>
    <w:rsid w:val="00273E7F"/>
    <w:rsid w:val="00276398"/>
    <w:rsid w:val="002775FC"/>
    <w:rsid w:val="00280371"/>
    <w:rsid w:val="002819A8"/>
    <w:rsid w:val="002854F1"/>
    <w:rsid w:val="00285AEA"/>
    <w:rsid w:val="00285D7F"/>
    <w:rsid w:val="00286082"/>
    <w:rsid w:val="002868C0"/>
    <w:rsid w:val="00286C3D"/>
    <w:rsid w:val="0028766E"/>
    <w:rsid w:val="0029093D"/>
    <w:rsid w:val="0029098C"/>
    <w:rsid w:val="00290EF1"/>
    <w:rsid w:val="00291F26"/>
    <w:rsid w:val="00292561"/>
    <w:rsid w:val="00292BB9"/>
    <w:rsid w:val="00293A7E"/>
    <w:rsid w:val="00293DD9"/>
    <w:rsid w:val="00294A96"/>
    <w:rsid w:val="00295342"/>
    <w:rsid w:val="002957E7"/>
    <w:rsid w:val="00296698"/>
    <w:rsid w:val="002969DE"/>
    <w:rsid w:val="00296CB4"/>
    <w:rsid w:val="002A02B6"/>
    <w:rsid w:val="002A07DA"/>
    <w:rsid w:val="002A1630"/>
    <w:rsid w:val="002A2988"/>
    <w:rsid w:val="002A4181"/>
    <w:rsid w:val="002A4B79"/>
    <w:rsid w:val="002A4D0D"/>
    <w:rsid w:val="002B03CA"/>
    <w:rsid w:val="002B1428"/>
    <w:rsid w:val="002B153B"/>
    <w:rsid w:val="002B23EC"/>
    <w:rsid w:val="002B253E"/>
    <w:rsid w:val="002B390D"/>
    <w:rsid w:val="002B428D"/>
    <w:rsid w:val="002B502F"/>
    <w:rsid w:val="002B57BC"/>
    <w:rsid w:val="002B582D"/>
    <w:rsid w:val="002B5EF8"/>
    <w:rsid w:val="002B7842"/>
    <w:rsid w:val="002B7A59"/>
    <w:rsid w:val="002C01E2"/>
    <w:rsid w:val="002C12EF"/>
    <w:rsid w:val="002C139B"/>
    <w:rsid w:val="002C1F1A"/>
    <w:rsid w:val="002C2BB9"/>
    <w:rsid w:val="002C2F2B"/>
    <w:rsid w:val="002C39B7"/>
    <w:rsid w:val="002C58F8"/>
    <w:rsid w:val="002C6A40"/>
    <w:rsid w:val="002C6BB4"/>
    <w:rsid w:val="002C6FE7"/>
    <w:rsid w:val="002C71BA"/>
    <w:rsid w:val="002D0272"/>
    <w:rsid w:val="002D0650"/>
    <w:rsid w:val="002D0DB8"/>
    <w:rsid w:val="002D2170"/>
    <w:rsid w:val="002D2FCA"/>
    <w:rsid w:val="002D756F"/>
    <w:rsid w:val="002E0129"/>
    <w:rsid w:val="002E2554"/>
    <w:rsid w:val="002E318F"/>
    <w:rsid w:val="002E33D6"/>
    <w:rsid w:val="002E33E3"/>
    <w:rsid w:val="002E3701"/>
    <w:rsid w:val="002E396D"/>
    <w:rsid w:val="002E3AF8"/>
    <w:rsid w:val="002E40E9"/>
    <w:rsid w:val="002E411F"/>
    <w:rsid w:val="002E4171"/>
    <w:rsid w:val="002E472B"/>
    <w:rsid w:val="002E5482"/>
    <w:rsid w:val="002E5E0D"/>
    <w:rsid w:val="002E6351"/>
    <w:rsid w:val="002E63F9"/>
    <w:rsid w:val="002E6F61"/>
    <w:rsid w:val="002E7510"/>
    <w:rsid w:val="002F04FC"/>
    <w:rsid w:val="002F2A30"/>
    <w:rsid w:val="002F2A78"/>
    <w:rsid w:val="002F2E43"/>
    <w:rsid w:val="002F3B30"/>
    <w:rsid w:val="002F408E"/>
    <w:rsid w:val="002F44AB"/>
    <w:rsid w:val="002F524A"/>
    <w:rsid w:val="002F65B5"/>
    <w:rsid w:val="002F6F35"/>
    <w:rsid w:val="002F787A"/>
    <w:rsid w:val="00300720"/>
    <w:rsid w:val="00300CD9"/>
    <w:rsid w:val="00300F93"/>
    <w:rsid w:val="00301A57"/>
    <w:rsid w:val="003021E3"/>
    <w:rsid w:val="0030247F"/>
    <w:rsid w:val="0030447F"/>
    <w:rsid w:val="003044E5"/>
    <w:rsid w:val="00304EF2"/>
    <w:rsid w:val="003068BE"/>
    <w:rsid w:val="0030691B"/>
    <w:rsid w:val="0030771E"/>
    <w:rsid w:val="003132E9"/>
    <w:rsid w:val="00313BB3"/>
    <w:rsid w:val="00314208"/>
    <w:rsid w:val="00314D5D"/>
    <w:rsid w:val="00314EB1"/>
    <w:rsid w:val="0031571A"/>
    <w:rsid w:val="00316F2C"/>
    <w:rsid w:val="00317B63"/>
    <w:rsid w:val="003206A5"/>
    <w:rsid w:val="00320852"/>
    <w:rsid w:val="00320BB8"/>
    <w:rsid w:val="00320C53"/>
    <w:rsid w:val="00320F97"/>
    <w:rsid w:val="0032193B"/>
    <w:rsid w:val="00322186"/>
    <w:rsid w:val="00323AC7"/>
    <w:rsid w:val="003249EE"/>
    <w:rsid w:val="00324C30"/>
    <w:rsid w:val="00325166"/>
    <w:rsid w:val="00325628"/>
    <w:rsid w:val="00325B18"/>
    <w:rsid w:val="00327168"/>
    <w:rsid w:val="00327555"/>
    <w:rsid w:val="003314BE"/>
    <w:rsid w:val="00332153"/>
    <w:rsid w:val="003322F6"/>
    <w:rsid w:val="00333135"/>
    <w:rsid w:val="00335F24"/>
    <w:rsid w:val="00336B2B"/>
    <w:rsid w:val="00337228"/>
    <w:rsid w:val="00337F4B"/>
    <w:rsid w:val="00340A84"/>
    <w:rsid w:val="0034116A"/>
    <w:rsid w:val="003411FE"/>
    <w:rsid w:val="0034139C"/>
    <w:rsid w:val="00342D16"/>
    <w:rsid w:val="003433D8"/>
    <w:rsid w:val="003435A3"/>
    <w:rsid w:val="00343A08"/>
    <w:rsid w:val="00343B58"/>
    <w:rsid w:val="00343C4E"/>
    <w:rsid w:val="003451B0"/>
    <w:rsid w:val="00345DE5"/>
    <w:rsid w:val="003470BA"/>
    <w:rsid w:val="0034749C"/>
    <w:rsid w:val="003503EC"/>
    <w:rsid w:val="003506C5"/>
    <w:rsid w:val="00351FF3"/>
    <w:rsid w:val="00354320"/>
    <w:rsid w:val="00354E6E"/>
    <w:rsid w:val="00355409"/>
    <w:rsid w:val="00355B2E"/>
    <w:rsid w:val="00355DA7"/>
    <w:rsid w:val="0035692D"/>
    <w:rsid w:val="00357EAC"/>
    <w:rsid w:val="00360150"/>
    <w:rsid w:val="003621A3"/>
    <w:rsid w:val="0036372E"/>
    <w:rsid w:val="003640FA"/>
    <w:rsid w:val="0036439B"/>
    <w:rsid w:val="003666D6"/>
    <w:rsid w:val="00366981"/>
    <w:rsid w:val="00371162"/>
    <w:rsid w:val="003715BF"/>
    <w:rsid w:val="00372CD3"/>
    <w:rsid w:val="003735B1"/>
    <w:rsid w:val="00375DD5"/>
    <w:rsid w:val="00376D09"/>
    <w:rsid w:val="00376E01"/>
    <w:rsid w:val="00376E47"/>
    <w:rsid w:val="00377EEB"/>
    <w:rsid w:val="00377FB6"/>
    <w:rsid w:val="00381B38"/>
    <w:rsid w:val="003822BD"/>
    <w:rsid w:val="00382376"/>
    <w:rsid w:val="003835EA"/>
    <w:rsid w:val="00383E22"/>
    <w:rsid w:val="00384E7D"/>
    <w:rsid w:val="0038703D"/>
    <w:rsid w:val="003871FC"/>
    <w:rsid w:val="003878FA"/>
    <w:rsid w:val="00391A7A"/>
    <w:rsid w:val="00392AD6"/>
    <w:rsid w:val="0039335E"/>
    <w:rsid w:val="0039377D"/>
    <w:rsid w:val="00393D4A"/>
    <w:rsid w:val="00395587"/>
    <w:rsid w:val="0039593F"/>
    <w:rsid w:val="00397346"/>
    <w:rsid w:val="003973E8"/>
    <w:rsid w:val="00397C18"/>
    <w:rsid w:val="003A0241"/>
    <w:rsid w:val="003A1986"/>
    <w:rsid w:val="003A42F5"/>
    <w:rsid w:val="003A43D7"/>
    <w:rsid w:val="003A5295"/>
    <w:rsid w:val="003A58EF"/>
    <w:rsid w:val="003A5D42"/>
    <w:rsid w:val="003A64E5"/>
    <w:rsid w:val="003A64ED"/>
    <w:rsid w:val="003A6BF0"/>
    <w:rsid w:val="003A6D3C"/>
    <w:rsid w:val="003A769B"/>
    <w:rsid w:val="003B1B3F"/>
    <w:rsid w:val="003B1DCC"/>
    <w:rsid w:val="003B1E8A"/>
    <w:rsid w:val="003B23DE"/>
    <w:rsid w:val="003B2939"/>
    <w:rsid w:val="003B32DA"/>
    <w:rsid w:val="003B5778"/>
    <w:rsid w:val="003B6D58"/>
    <w:rsid w:val="003B7AE7"/>
    <w:rsid w:val="003B7C84"/>
    <w:rsid w:val="003B7F13"/>
    <w:rsid w:val="003C02F1"/>
    <w:rsid w:val="003C0C77"/>
    <w:rsid w:val="003C23B4"/>
    <w:rsid w:val="003C2E80"/>
    <w:rsid w:val="003C323F"/>
    <w:rsid w:val="003C40B7"/>
    <w:rsid w:val="003C4FC3"/>
    <w:rsid w:val="003C50E8"/>
    <w:rsid w:val="003C55BD"/>
    <w:rsid w:val="003C6309"/>
    <w:rsid w:val="003C69EA"/>
    <w:rsid w:val="003C6B01"/>
    <w:rsid w:val="003C7A31"/>
    <w:rsid w:val="003C7CA6"/>
    <w:rsid w:val="003D024A"/>
    <w:rsid w:val="003D05CE"/>
    <w:rsid w:val="003D0A2C"/>
    <w:rsid w:val="003D0E63"/>
    <w:rsid w:val="003D238B"/>
    <w:rsid w:val="003D30D6"/>
    <w:rsid w:val="003D39FD"/>
    <w:rsid w:val="003D4637"/>
    <w:rsid w:val="003D4928"/>
    <w:rsid w:val="003D4C6B"/>
    <w:rsid w:val="003D59F3"/>
    <w:rsid w:val="003D5FA1"/>
    <w:rsid w:val="003D7277"/>
    <w:rsid w:val="003D7766"/>
    <w:rsid w:val="003D7CC0"/>
    <w:rsid w:val="003D7FD7"/>
    <w:rsid w:val="003E0120"/>
    <w:rsid w:val="003E274C"/>
    <w:rsid w:val="003E36CF"/>
    <w:rsid w:val="003E3C65"/>
    <w:rsid w:val="003E3CB4"/>
    <w:rsid w:val="003E40FB"/>
    <w:rsid w:val="003E44A7"/>
    <w:rsid w:val="003E4849"/>
    <w:rsid w:val="003E4C5F"/>
    <w:rsid w:val="003E7D9D"/>
    <w:rsid w:val="003E7FF5"/>
    <w:rsid w:val="003F130A"/>
    <w:rsid w:val="003F230C"/>
    <w:rsid w:val="003F3495"/>
    <w:rsid w:val="003F46D3"/>
    <w:rsid w:val="003F512C"/>
    <w:rsid w:val="003F6764"/>
    <w:rsid w:val="003F7DE9"/>
    <w:rsid w:val="004004E8"/>
    <w:rsid w:val="00400BA7"/>
    <w:rsid w:val="00400DA8"/>
    <w:rsid w:val="0040127E"/>
    <w:rsid w:val="00402113"/>
    <w:rsid w:val="00402227"/>
    <w:rsid w:val="00403061"/>
    <w:rsid w:val="004045A9"/>
    <w:rsid w:val="004047B0"/>
    <w:rsid w:val="00404F48"/>
    <w:rsid w:val="004055D8"/>
    <w:rsid w:val="00410893"/>
    <w:rsid w:val="004120D8"/>
    <w:rsid w:val="00412792"/>
    <w:rsid w:val="0041292A"/>
    <w:rsid w:val="00413922"/>
    <w:rsid w:val="0041417D"/>
    <w:rsid w:val="00414CD6"/>
    <w:rsid w:val="00415EBC"/>
    <w:rsid w:val="00417959"/>
    <w:rsid w:val="00417C5A"/>
    <w:rsid w:val="004207CA"/>
    <w:rsid w:val="00421CB9"/>
    <w:rsid w:val="00421D95"/>
    <w:rsid w:val="004235DF"/>
    <w:rsid w:val="00424686"/>
    <w:rsid w:val="004247BD"/>
    <w:rsid w:val="00425723"/>
    <w:rsid w:val="00425C23"/>
    <w:rsid w:val="00426927"/>
    <w:rsid w:val="00427349"/>
    <w:rsid w:val="00427630"/>
    <w:rsid w:val="0043040E"/>
    <w:rsid w:val="004334B9"/>
    <w:rsid w:val="00434B92"/>
    <w:rsid w:val="00436504"/>
    <w:rsid w:val="00436D56"/>
    <w:rsid w:val="00437D2F"/>
    <w:rsid w:val="004401A5"/>
    <w:rsid w:val="00441375"/>
    <w:rsid w:val="00441F12"/>
    <w:rsid w:val="00443EA5"/>
    <w:rsid w:val="00444D28"/>
    <w:rsid w:val="00444FFE"/>
    <w:rsid w:val="00445D6C"/>
    <w:rsid w:val="00446770"/>
    <w:rsid w:val="004467A3"/>
    <w:rsid w:val="00446DEF"/>
    <w:rsid w:val="00447D22"/>
    <w:rsid w:val="00450421"/>
    <w:rsid w:val="004510EA"/>
    <w:rsid w:val="00451ACF"/>
    <w:rsid w:val="00452D83"/>
    <w:rsid w:val="00453917"/>
    <w:rsid w:val="004544FE"/>
    <w:rsid w:val="004550D0"/>
    <w:rsid w:val="00455519"/>
    <w:rsid w:val="00455A92"/>
    <w:rsid w:val="00455FD6"/>
    <w:rsid w:val="0045729E"/>
    <w:rsid w:val="004575AE"/>
    <w:rsid w:val="00460815"/>
    <w:rsid w:val="00461A22"/>
    <w:rsid w:val="004629AB"/>
    <w:rsid w:val="004661C1"/>
    <w:rsid w:val="00466395"/>
    <w:rsid w:val="004667D7"/>
    <w:rsid w:val="00466D72"/>
    <w:rsid w:val="00467CAF"/>
    <w:rsid w:val="004705FD"/>
    <w:rsid w:val="004719A9"/>
    <w:rsid w:val="00472728"/>
    <w:rsid w:val="00472D3B"/>
    <w:rsid w:val="004732EB"/>
    <w:rsid w:val="00474B10"/>
    <w:rsid w:val="00474DBF"/>
    <w:rsid w:val="00475DAF"/>
    <w:rsid w:val="00476055"/>
    <w:rsid w:val="00476602"/>
    <w:rsid w:val="00476A57"/>
    <w:rsid w:val="0047785B"/>
    <w:rsid w:val="00477ADA"/>
    <w:rsid w:val="00480568"/>
    <w:rsid w:val="0048162A"/>
    <w:rsid w:val="00482097"/>
    <w:rsid w:val="00482205"/>
    <w:rsid w:val="004824BA"/>
    <w:rsid w:val="004838D2"/>
    <w:rsid w:val="00487400"/>
    <w:rsid w:val="004875DD"/>
    <w:rsid w:val="0049075B"/>
    <w:rsid w:val="00491294"/>
    <w:rsid w:val="00491FF9"/>
    <w:rsid w:val="0049293C"/>
    <w:rsid w:val="00493A4B"/>
    <w:rsid w:val="00495089"/>
    <w:rsid w:val="00495D37"/>
    <w:rsid w:val="004961B6"/>
    <w:rsid w:val="00496BB3"/>
    <w:rsid w:val="004A1267"/>
    <w:rsid w:val="004A268F"/>
    <w:rsid w:val="004A38AB"/>
    <w:rsid w:val="004A5615"/>
    <w:rsid w:val="004A5F3D"/>
    <w:rsid w:val="004A6901"/>
    <w:rsid w:val="004A7B7B"/>
    <w:rsid w:val="004B0592"/>
    <w:rsid w:val="004B0B4A"/>
    <w:rsid w:val="004B129A"/>
    <w:rsid w:val="004B2852"/>
    <w:rsid w:val="004B54D5"/>
    <w:rsid w:val="004B57B9"/>
    <w:rsid w:val="004B7873"/>
    <w:rsid w:val="004C0354"/>
    <w:rsid w:val="004C0702"/>
    <w:rsid w:val="004C0812"/>
    <w:rsid w:val="004C1FF5"/>
    <w:rsid w:val="004C3802"/>
    <w:rsid w:val="004C49F4"/>
    <w:rsid w:val="004C51C1"/>
    <w:rsid w:val="004C5463"/>
    <w:rsid w:val="004C5486"/>
    <w:rsid w:val="004C5C5F"/>
    <w:rsid w:val="004C60DA"/>
    <w:rsid w:val="004C62C5"/>
    <w:rsid w:val="004D024A"/>
    <w:rsid w:val="004D1092"/>
    <w:rsid w:val="004D2924"/>
    <w:rsid w:val="004D2CA7"/>
    <w:rsid w:val="004D3CF7"/>
    <w:rsid w:val="004D3D0E"/>
    <w:rsid w:val="004D4103"/>
    <w:rsid w:val="004D5213"/>
    <w:rsid w:val="004D56BE"/>
    <w:rsid w:val="004E0E14"/>
    <w:rsid w:val="004E1283"/>
    <w:rsid w:val="004E1465"/>
    <w:rsid w:val="004E339A"/>
    <w:rsid w:val="004E40C5"/>
    <w:rsid w:val="004E48CE"/>
    <w:rsid w:val="004E4EB7"/>
    <w:rsid w:val="004E5A2F"/>
    <w:rsid w:val="004E6002"/>
    <w:rsid w:val="004E6F8E"/>
    <w:rsid w:val="004E74F6"/>
    <w:rsid w:val="004F0A9D"/>
    <w:rsid w:val="004F205A"/>
    <w:rsid w:val="004F2706"/>
    <w:rsid w:val="004F30F4"/>
    <w:rsid w:val="004F3475"/>
    <w:rsid w:val="004F3F62"/>
    <w:rsid w:val="004F4539"/>
    <w:rsid w:val="004F506E"/>
    <w:rsid w:val="004F5B9B"/>
    <w:rsid w:val="004F612D"/>
    <w:rsid w:val="004F67B5"/>
    <w:rsid w:val="004F688A"/>
    <w:rsid w:val="004F6CCA"/>
    <w:rsid w:val="004F7215"/>
    <w:rsid w:val="004F7232"/>
    <w:rsid w:val="004F7626"/>
    <w:rsid w:val="004F7B28"/>
    <w:rsid w:val="004F7DFC"/>
    <w:rsid w:val="00502683"/>
    <w:rsid w:val="00502B4F"/>
    <w:rsid w:val="00503EA4"/>
    <w:rsid w:val="00504B8D"/>
    <w:rsid w:val="00505184"/>
    <w:rsid w:val="00505860"/>
    <w:rsid w:val="005069D4"/>
    <w:rsid w:val="00506F5C"/>
    <w:rsid w:val="00512C38"/>
    <w:rsid w:val="00513428"/>
    <w:rsid w:val="005143EF"/>
    <w:rsid w:val="00516C72"/>
    <w:rsid w:val="00516DFE"/>
    <w:rsid w:val="00516F37"/>
    <w:rsid w:val="00521641"/>
    <w:rsid w:val="0052172F"/>
    <w:rsid w:val="0052243B"/>
    <w:rsid w:val="00523B36"/>
    <w:rsid w:val="0052620B"/>
    <w:rsid w:val="00530303"/>
    <w:rsid w:val="00532252"/>
    <w:rsid w:val="00532BC8"/>
    <w:rsid w:val="005335BC"/>
    <w:rsid w:val="005335F8"/>
    <w:rsid w:val="00534C49"/>
    <w:rsid w:val="005367CD"/>
    <w:rsid w:val="005374FD"/>
    <w:rsid w:val="0054026F"/>
    <w:rsid w:val="00540A6D"/>
    <w:rsid w:val="00541994"/>
    <w:rsid w:val="00543468"/>
    <w:rsid w:val="005438E6"/>
    <w:rsid w:val="0054519E"/>
    <w:rsid w:val="00545D83"/>
    <w:rsid w:val="005476C7"/>
    <w:rsid w:val="00550680"/>
    <w:rsid w:val="005545AD"/>
    <w:rsid w:val="00554680"/>
    <w:rsid w:val="00554EB8"/>
    <w:rsid w:val="005567CE"/>
    <w:rsid w:val="005573D8"/>
    <w:rsid w:val="005573F5"/>
    <w:rsid w:val="0056037C"/>
    <w:rsid w:val="0056056C"/>
    <w:rsid w:val="00560596"/>
    <w:rsid w:val="005608F8"/>
    <w:rsid w:val="00561D09"/>
    <w:rsid w:val="0056295F"/>
    <w:rsid w:val="00563C97"/>
    <w:rsid w:val="00565948"/>
    <w:rsid w:val="00566D34"/>
    <w:rsid w:val="00567A41"/>
    <w:rsid w:val="00567AF9"/>
    <w:rsid w:val="00570A60"/>
    <w:rsid w:val="00570B50"/>
    <w:rsid w:val="005723B5"/>
    <w:rsid w:val="00573CD9"/>
    <w:rsid w:val="00574A02"/>
    <w:rsid w:val="00575957"/>
    <w:rsid w:val="005761D5"/>
    <w:rsid w:val="005767E6"/>
    <w:rsid w:val="005803AF"/>
    <w:rsid w:val="00581DD1"/>
    <w:rsid w:val="0058352F"/>
    <w:rsid w:val="00584502"/>
    <w:rsid w:val="0058516C"/>
    <w:rsid w:val="005862F2"/>
    <w:rsid w:val="00586C7E"/>
    <w:rsid w:val="00586C88"/>
    <w:rsid w:val="00587BB9"/>
    <w:rsid w:val="00587CE9"/>
    <w:rsid w:val="0059076C"/>
    <w:rsid w:val="0059163D"/>
    <w:rsid w:val="00593B74"/>
    <w:rsid w:val="00593C8D"/>
    <w:rsid w:val="00593D1F"/>
    <w:rsid w:val="00594EE3"/>
    <w:rsid w:val="0059604B"/>
    <w:rsid w:val="0059682F"/>
    <w:rsid w:val="00596D32"/>
    <w:rsid w:val="00597284"/>
    <w:rsid w:val="005A1266"/>
    <w:rsid w:val="005A22BE"/>
    <w:rsid w:val="005A265E"/>
    <w:rsid w:val="005A3003"/>
    <w:rsid w:val="005A4184"/>
    <w:rsid w:val="005A46BC"/>
    <w:rsid w:val="005A4B30"/>
    <w:rsid w:val="005A5496"/>
    <w:rsid w:val="005A54A2"/>
    <w:rsid w:val="005A5FC2"/>
    <w:rsid w:val="005A66C1"/>
    <w:rsid w:val="005A7013"/>
    <w:rsid w:val="005A7489"/>
    <w:rsid w:val="005A7BAD"/>
    <w:rsid w:val="005B00E3"/>
    <w:rsid w:val="005B052C"/>
    <w:rsid w:val="005B2581"/>
    <w:rsid w:val="005B36C1"/>
    <w:rsid w:val="005B4826"/>
    <w:rsid w:val="005B4EFE"/>
    <w:rsid w:val="005B7D80"/>
    <w:rsid w:val="005C144F"/>
    <w:rsid w:val="005C38D9"/>
    <w:rsid w:val="005C3BFA"/>
    <w:rsid w:val="005C4E0A"/>
    <w:rsid w:val="005C4E82"/>
    <w:rsid w:val="005C56D0"/>
    <w:rsid w:val="005C5767"/>
    <w:rsid w:val="005C61AE"/>
    <w:rsid w:val="005C6319"/>
    <w:rsid w:val="005C6FE6"/>
    <w:rsid w:val="005C7BB2"/>
    <w:rsid w:val="005D280F"/>
    <w:rsid w:val="005D2AFF"/>
    <w:rsid w:val="005D32C1"/>
    <w:rsid w:val="005D5512"/>
    <w:rsid w:val="005D7040"/>
    <w:rsid w:val="005D7685"/>
    <w:rsid w:val="005E0121"/>
    <w:rsid w:val="005E0A5C"/>
    <w:rsid w:val="005E0BB9"/>
    <w:rsid w:val="005E1546"/>
    <w:rsid w:val="005E18D5"/>
    <w:rsid w:val="005E1AAE"/>
    <w:rsid w:val="005E1D07"/>
    <w:rsid w:val="005E1D82"/>
    <w:rsid w:val="005E2548"/>
    <w:rsid w:val="005E414B"/>
    <w:rsid w:val="005E65BD"/>
    <w:rsid w:val="005E68F0"/>
    <w:rsid w:val="005E75EE"/>
    <w:rsid w:val="005F10F6"/>
    <w:rsid w:val="005F2563"/>
    <w:rsid w:val="005F263F"/>
    <w:rsid w:val="005F2EB8"/>
    <w:rsid w:val="005F3F20"/>
    <w:rsid w:val="005F4641"/>
    <w:rsid w:val="005F4D4E"/>
    <w:rsid w:val="005F50DB"/>
    <w:rsid w:val="005F5580"/>
    <w:rsid w:val="005F5DE0"/>
    <w:rsid w:val="005F6169"/>
    <w:rsid w:val="005F671F"/>
    <w:rsid w:val="005F6FF9"/>
    <w:rsid w:val="005F776A"/>
    <w:rsid w:val="00600AC7"/>
    <w:rsid w:val="00602C0D"/>
    <w:rsid w:val="00602E89"/>
    <w:rsid w:val="00603F1E"/>
    <w:rsid w:val="00606004"/>
    <w:rsid w:val="0060601A"/>
    <w:rsid w:val="0060681B"/>
    <w:rsid w:val="00607C8A"/>
    <w:rsid w:val="00610132"/>
    <w:rsid w:val="00610CBA"/>
    <w:rsid w:val="0061126B"/>
    <w:rsid w:val="00611560"/>
    <w:rsid w:val="00614340"/>
    <w:rsid w:val="00614611"/>
    <w:rsid w:val="006157BE"/>
    <w:rsid w:val="006158F3"/>
    <w:rsid w:val="0061678C"/>
    <w:rsid w:val="00620947"/>
    <w:rsid w:val="00621A63"/>
    <w:rsid w:val="006237E9"/>
    <w:rsid w:val="00624596"/>
    <w:rsid w:val="00624DBF"/>
    <w:rsid w:val="00625680"/>
    <w:rsid w:val="0062694D"/>
    <w:rsid w:val="00626C4D"/>
    <w:rsid w:val="00626D94"/>
    <w:rsid w:val="006302E8"/>
    <w:rsid w:val="00630C0C"/>
    <w:rsid w:val="0063106A"/>
    <w:rsid w:val="006314C8"/>
    <w:rsid w:val="0063195C"/>
    <w:rsid w:val="00632601"/>
    <w:rsid w:val="006328B4"/>
    <w:rsid w:val="0063296B"/>
    <w:rsid w:val="006346C5"/>
    <w:rsid w:val="00635144"/>
    <w:rsid w:val="0063649F"/>
    <w:rsid w:val="0063706F"/>
    <w:rsid w:val="00637108"/>
    <w:rsid w:val="00637A0D"/>
    <w:rsid w:val="00640109"/>
    <w:rsid w:val="0064097A"/>
    <w:rsid w:val="0064133C"/>
    <w:rsid w:val="00641440"/>
    <w:rsid w:val="006442E3"/>
    <w:rsid w:val="0064509E"/>
    <w:rsid w:val="006506E8"/>
    <w:rsid w:val="00651D53"/>
    <w:rsid w:val="00651FDA"/>
    <w:rsid w:val="006528A0"/>
    <w:rsid w:val="00652B20"/>
    <w:rsid w:val="00652DA0"/>
    <w:rsid w:val="00653527"/>
    <w:rsid w:val="00654EAA"/>
    <w:rsid w:val="0065558C"/>
    <w:rsid w:val="006559C9"/>
    <w:rsid w:val="00655C19"/>
    <w:rsid w:val="00656E8B"/>
    <w:rsid w:val="00662304"/>
    <w:rsid w:val="006629A2"/>
    <w:rsid w:val="00663453"/>
    <w:rsid w:val="00663806"/>
    <w:rsid w:val="00664307"/>
    <w:rsid w:val="006652BA"/>
    <w:rsid w:val="0066630F"/>
    <w:rsid w:val="006703AD"/>
    <w:rsid w:val="006732D6"/>
    <w:rsid w:val="0067418B"/>
    <w:rsid w:val="00674AC5"/>
    <w:rsid w:val="00675832"/>
    <w:rsid w:val="00677E4F"/>
    <w:rsid w:val="0068048E"/>
    <w:rsid w:val="006808CB"/>
    <w:rsid w:val="0068147C"/>
    <w:rsid w:val="006814EC"/>
    <w:rsid w:val="00681F53"/>
    <w:rsid w:val="00683395"/>
    <w:rsid w:val="0068429B"/>
    <w:rsid w:val="00686319"/>
    <w:rsid w:val="00687E66"/>
    <w:rsid w:val="00690C44"/>
    <w:rsid w:val="00690E3E"/>
    <w:rsid w:val="00692258"/>
    <w:rsid w:val="006925C3"/>
    <w:rsid w:val="00693C5C"/>
    <w:rsid w:val="0069460F"/>
    <w:rsid w:val="006954C9"/>
    <w:rsid w:val="00697E4A"/>
    <w:rsid w:val="006A01B3"/>
    <w:rsid w:val="006A035F"/>
    <w:rsid w:val="006A0B11"/>
    <w:rsid w:val="006A0EDE"/>
    <w:rsid w:val="006A1811"/>
    <w:rsid w:val="006A47F4"/>
    <w:rsid w:val="006A4AE2"/>
    <w:rsid w:val="006A4DC6"/>
    <w:rsid w:val="006A6599"/>
    <w:rsid w:val="006B07C9"/>
    <w:rsid w:val="006B116F"/>
    <w:rsid w:val="006B11BA"/>
    <w:rsid w:val="006B225D"/>
    <w:rsid w:val="006B2DCE"/>
    <w:rsid w:val="006B32B5"/>
    <w:rsid w:val="006B4373"/>
    <w:rsid w:val="006B4C26"/>
    <w:rsid w:val="006B70CC"/>
    <w:rsid w:val="006C281F"/>
    <w:rsid w:val="006C3F3C"/>
    <w:rsid w:val="006C4278"/>
    <w:rsid w:val="006C4431"/>
    <w:rsid w:val="006C6E62"/>
    <w:rsid w:val="006D0436"/>
    <w:rsid w:val="006D074B"/>
    <w:rsid w:val="006D1E8B"/>
    <w:rsid w:val="006D32F2"/>
    <w:rsid w:val="006D3953"/>
    <w:rsid w:val="006D5CA1"/>
    <w:rsid w:val="006D5EF2"/>
    <w:rsid w:val="006D678C"/>
    <w:rsid w:val="006E18CA"/>
    <w:rsid w:val="006E1B1E"/>
    <w:rsid w:val="006E1ED8"/>
    <w:rsid w:val="006E28EB"/>
    <w:rsid w:val="006E37E3"/>
    <w:rsid w:val="006E3D66"/>
    <w:rsid w:val="006E4915"/>
    <w:rsid w:val="006E5DAF"/>
    <w:rsid w:val="006E5FD2"/>
    <w:rsid w:val="006F0377"/>
    <w:rsid w:val="006F10CB"/>
    <w:rsid w:val="006F10FE"/>
    <w:rsid w:val="006F154A"/>
    <w:rsid w:val="006F2267"/>
    <w:rsid w:val="006F2309"/>
    <w:rsid w:val="006F2446"/>
    <w:rsid w:val="006F305B"/>
    <w:rsid w:val="006F3B0B"/>
    <w:rsid w:val="006F3D4A"/>
    <w:rsid w:val="006F4CDA"/>
    <w:rsid w:val="006F549D"/>
    <w:rsid w:val="006F7817"/>
    <w:rsid w:val="0070086A"/>
    <w:rsid w:val="007009FF"/>
    <w:rsid w:val="00700CBB"/>
    <w:rsid w:val="00700FEB"/>
    <w:rsid w:val="007018C1"/>
    <w:rsid w:val="0070295D"/>
    <w:rsid w:val="00703B89"/>
    <w:rsid w:val="0070411E"/>
    <w:rsid w:val="00705338"/>
    <w:rsid w:val="007065D6"/>
    <w:rsid w:val="00707E15"/>
    <w:rsid w:val="007104B1"/>
    <w:rsid w:val="0071100F"/>
    <w:rsid w:val="007119F4"/>
    <w:rsid w:val="00712D90"/>
    <w:rsid w:val="00713162"/>
    <w:rsid w:val="0071346D"/>
    <w:rsid w:val="00714E6E"/>
    <w:rsid w:val="00716AE9"/>
    <w:rsid w:val="007206B6"/>
    <w:rsid w:val="00720C37"/>
    <w:rsid w:val="00720EB9"/>
    <w:rsid w:val="00721945"/>
    <w:rsid w:val="00721A05"/>
    <w:rsid w:val="00721F09"/>
    <w:rsid w:val="00723016"/>
    <w:rsid w:val="00723E8B"/>
    <w:rsid w:val="00724A88"/>
    <w:rsid w:val="00725939"/>
    <w:rsid w:val="00726DBC"/>
    <w:rsid w:val="00727E1B"/>
    <w:rsid w:val="00730B12"/>
    <w:rsid w:val="00730C0C"/>
    <w:rsid w:val="007318A1"/>
    <w:rsid w:val="00731F3A"/>
    <w:rsid w:val="007338E7"/>
    <w:rsid w:val="00733F5F"/>
    <w:rsid w:val="0073408B"/>
    <w:rsid w:val="00740331"/>
    <w:rsid w:val="00740CFF"/>
    <w:rsid w:val="00741273"/>
    <w:rsid w:val="007413A5"/>
    <w:rsid w:val="00741C30"/>
    <w:rsid w:val="007449DE"/>
    <w:rsid w:val="00745006"/>
    <w:rsid w:val="007454EC"/>
    <w:rsid w:val="00746066"/>
    <w:rsid w:val="00746B3A"/>
    <w:rsid w:val="00746F6B"/>
    <w:rsid w:val="00747473"/>
    <w:rsid w:val="0074785E"/>
    <w:rsid w:val="00747F7B"/>
    <w:rsid w:val="0075210C"/>
    <w:rsid w:val="00752826"/>
    <w:rsid w:val="00753E05"/>
    <w:rsid w:val="007544FA"/>
    <w:rsid w:val="007550C9"/>
    <w:rsid w:val="007555F5"/>
    <w:rsid w:val="007562F7"/>
    <w:rsid w:val="00757464"/>
    <w:rsid w:val="007601CD"/>
    <w:rsid w:val="0076066A"/>
    <w:rsid w:val="0076138A"/>
    <w:rsid w:val="00761FCB"/>
    <w:rsid w:val="00762A5D"/>
    <w:rsid w:val="0076321F"/>
    <w:rsid w:val="0076322F"/>
    <w:rsid w:val="00763AF7"/>
    <w:rsid w:val="00764B75"/>
    <w:rsid w:val="00765457"/>
    <w:rsid w:val="00765FAC"/>
    <w:rsid w:val="007670F4"/>
    <w:rsid w:val="00767D9E"/>
    <w:rsid w:val="0077151A"/>
    <w:rsid w:val="00772FDC"/>
    <w:rsid w:val="007736A8"/>
    <w:rsid w:val="00774478"/>
    <w:rsid w:val="00775A21"/>
    <w:rsid w:val="00782350"/>
    <w:rsid w:val="00782DD1"/>
    <w:rsid w:val="00783E4E"/>
    <w:rsid w:val="007841ED"/>
    <w:rsid w:val="00784489"/>
    <w:rsid w:val="0078475A"/>
    <w:rsid w:val="00784EA3"/>
    <w:rsid w:val="00784ED4"/>
    <w:rsid w:val="00785F0B"/>
    <w:rsid w:val="00786D50"/>
    <w:rsid w:val="00787522"/>
    <w:rsid w:val="0079000C"/>
    <w:rsid w:val="00791830"/>
    <w:rsid w:val="00792F29"/>
    <w:rsid w:val="00793056"/>
    <w:rsid w:val="0079321C"/>
    <w:rsid w:val="00796485"/>
    <w:rsid w:val="007967D3"/>
    <w:rsid w:val="00797FE0"/>
    <w:rsid w:val="007A0AE5"/>
    <w:rsid w:val="007A133E"/>
    <w:rsid w:val="007A1E1F"/>
    <w:rsid w:val="007A2A65"/>
    <w:rsid w:val="007A2BDC"/>
    <w:rsid w:val="007A2DFF"/>
    <w:rsid w:val="007A3B71"/>
    <w:rsid w:val="007A3EF5"/>
    <w:rsid w:val="007A4380"/>
    <w:rsid w:val="007A43C2"/>
    <w:rsid w:val="007A4B99"/>
    <w:rsid w:val="007A513B"/>
    <w:rsid w:val="007A55AF"/>
    <w:rsid w:val="007A5E57"/>
    <w:rsid w:val="007A691B"/>
    <w:rsid w:val="007A6FCF"/>
    <w:rsid w:val="007A7B0A"/>
    <w:rsid w:val="007B03E8"/>
    <w:rsid w:val="007B0AA5"/>
    <w:rsid w:val="007B1A2A"/>
    <w:rsid w:val="007B36C0"/>
    <w:rsid w:val="007B393E"/>
    <w:rsid w:val="007B4745"/>
    <w:rsid w:val="007B4AA6"/>
    <w:rsid w:val="007B4F38"/>
    <w:rsid w:val="007B4F3D"/>
    <w:rsid w:val="007B5670"/>
    <w:rsid w:val="007B59FF"/>
    <w:rsid w:val="007B6C9E"/>
    <w:rsid w:val="007B6DD1"/>
    <w:rsid w:val="007C0D4A"/>
    <w:rsid w:val="007C0E69"/>
    <w:rsid w:val="007C2094"/>
    <w:rsid w:val="007C3208"/>
    <w:rsid w:val="007C3D2F"/>
    <w:rsid w:val="007C5B07"/>
    <w:rsid w:val="007C6101"/>
    <w:rsid w:val="007C639D"/>
    <w:rsid w:val="007C708B"/>
    <w:rsid w:val="007D11E1"/>
    <w:rsid w:val="007D1255"/>
    <w:rsid w:val="007D1431"/>
    <w:rsid w:val="007D3E55"/>
    <w:rsid w:val="007D41A5"/>
    <w:rsid w:val="007D5C57"/>
    <w:rsid w:val="007D6346"/>
    <w:rsid w:val="007D71DF"/>
    <w:rsid w:val="007D747B"/>
    <w:rsid w:val="007D7AE4"/>
    <w:rsid w:val="007E118F"/>
    <w:rsid w:val="007E3A4F"/>
    <w:rsid w:val="007E4A46"/>
    <w:rsid w:val="007E5EE5"/>
    <w:rsid w:val="007E664B"/>
    <w:rsid w:val="007E70E7"/>
    <w:rsid w:val="007E7DDE"/>
    <w:rsid w:val="007F0C92"/>
    <w:rsid w:val="007F112E"/>
    <w:rsid w:val="007F2F7E"/>
    <w:rsid w:val="007F4824"/>
    <w:rsid w:val="007F4FF2"/>
    <w:rsid w:val="007F51E3"/>
    <w:rsid w:val="007F6745"/>
    <w:rsid w:val="007F6A1E"/>
    <w:rsid w:val="007F712D"/>
    <w:rsid w:val="00800204"/>
    <w:rsid w:val="008003E4"/>
    <w:rsid w:val="00800ABB"/>
    <w:rsid w:val="00800CC7"/>
    <w:rsid w:val="00800E8A"/>
    <w:rsid w:val="00801D9C"/>
    <w:rsid w:val="00802418"/>
    <w:rsid w:val="008031F0"/>
    <w:rsid w:val="00804E78"/>
    <w:rsid w:val="008050F5"/>
    <w:rsid w:val="00805893"/>
    <w:rsid w:val="00805BB8"/>
    <w:rsid w:val="00806A65"/>
    <w:rsid w:val="0080705D"/>
    <w:rsid w:val="00810556"/>
    <w:rsid w:val="008105D1"/>
    <w:rsid w:val="00811B7C"/>
    <w:rsid w:val="00811B96"/>
    <w:rsid w:val="008125B2"/>
    <w:rsid w:val="008126B4"/>
    <w:rsid w:val="0081327F"/>
    <w:rsid w:val="008146EC"/>
    <w:rsid w:val="008151AE"/>
    <w:rsid w:val="00815710"/>
    <w:rsid w:val="00815D49"/>
    <w:rsid w:val="00816918"/>
    <w:rsid w:val="008179CD"/>
    <w:rsid w:val="00820198"/>
    <w:rsid w:val="00822151"/>
    <w:rsid w:val="008231BE"/>
    <w:rsid w:val="008242A0"/>
    <w:rsid w:val="008250B0"/>
    <w:rsid w:val="0082548F"/>
    <w:rsid w:val="0082562F"/>
    <w:rsid w:val="00826290"/>
    <w:rsid w:val="008263C1"/>
    <w:rsid w:val="00827DB8"/>
    <w:rsid w:val="00830B43"/>
    <w:rsid w:val="00830C72"/>
    <w:rsid w:val="008315BE"/>
    <w:rsid w:val="00832988"/>
    <w:rsid w:val="00832A9A"/>
    <w:rsid w:val="00833AEE"/>
    <w:rsid w:val="00833C0E"/>
    <w:rsid w:val="00834382"/>
    <w:rsid w:val="00835364"/>
    <w:rsid w:val="00837BE7"/>
    <w:rsid w:val="0084093A"/>
    <w:rsid w:val="0084152A"/>
    <w:rsid w:val="00842424"/>
    <w:rsid w:val="00843795"/>
    <w:rsid w:val="008437BA"/>
    <w:rsid w:val="00843A9F"/>
    <w:rsid w:val="008449F6"/>
    <w:rsid w:val="00847BF0"/>
    <w:rsid w:val="008504A1"/>
    <w:rsid w:val="008519A6"/>
    <w:rsid w:val="0085229C"/>
    <w:rsid w:val="008527D4"/>
    <w:rsid w:val="00852F47"/>
    <w:rsid w:val="00853050"/>
    <w:rsid w:val="00855415"/>
    <w:rsid w:val="0085577C"/>
    <w:rsid w:val="00856500"/>
    <w:rsid w:val="0085665F"/>
    <w:rsid w:val="008566B9"/>
    <w:rsid w:val="0085675D"/>
    <w:rsid w:val="00857D24"/>
    <w:rsid w:val="00860E64"/>
    <w:rsid w:val="0086117D"/>
    <w:rsid w:val="0086238B"/>
    <w:rsid w:val="0086260D"/>
    <w:rsid w:val="0086270F"/>
    <w:rsid w:val="00862ACB"/>
    <w:rsid w:val="008652C8"/>
    <w:rsid w:val="008655A4"/>
    <w:rsid w:val="00865A51"/>
    <w:rsid w:val="00866B05"/>
    <w:rsid w:val="0086710E"/>
    <w:rsid w:val="00870799"/>
    <w:rsid w:val="008709C7"/>
    <w:rsid w:val="00870E33"/>
    <w:rsid w:val="00870F5E"/>
    <w:rsid w:val="00871CA8"/>
    <w:rsid w:val="0087240B"/>
    <w:rsid w:val="00872789"/>
    <w:rsid w:val="00873E0E"/>
    <w:rsid w:val="008742C3"/>
    <w:rsid w:val="0087524C"/>
    <w:rsid w:val="0087601E"/>
    <w:rsid w:val="00876363"/>
    <w:rsid w:val="00877BA9"/>
    <w:rsid w:val="00877E0D"/>
    <w:rsid w:val="008812B2"/>
    <w:rsid w:val="0088146A"/>
    <w:rsid w:val="00881BD0"/>
    <w:rsid w:val="0088326C"/>
    <w:rsid w:val="008843AD"/>
    <w:rsid w:val="00884E66"/>
    <w:rsid w:val="00885524"/>
    <w:rsid w:val="00887762"/>
    <w:rsid w:val="00887A71"/>
    <w:rsid w:val="00891501"/>
    <w:rsid w:val="0089229F"/>
    <w:rsid w:val="00892CB5"/>
    <w:rsid w:val="0089381F"/>
    <w:rsid w:val="008940F6"/>
    <w:rsid w:val="008954BE"/>
    <w:rsid w:val="0089683B"/>
    <w:rsid w:val="0089792F"/>
    <w:rsid w:val="008A180C"/>
    <w:rsid w:val="008A302F"/>
    <w:rsid w:val="008A3D3C"/>
    <w:rsid w:val="008A3F55"/>
    <w:rsid w:val="008A49B3"/>
    <w:rsid w:val="008A5EFA"/>
    <w:rsid w:val="008A6349"/>
    <w:rsid w:val="008A6976"/>
    <w:rsid w:val="008B0B50"/>
    <w:rsid w:val="008B1005"/>
    <w:rsid w:val="008B1595"/>
    <w:rsid w:val="008B1988"/>
    <w:rsid w:val="008B2F81"/>
    <w:rsid w:val="008B3C54"/>
    <w:rsid w:val="008B40B8"/>
    <w:rsid w:val="008B446F"/>
    <w:rsid w:val="008B47D5"/>
    <w:rsid w:val="008B47FD"/>
    <w:rsid w:val="008B4BCA"/>
    <w:rsid w:val="008B4EC4"/>
    <w:rsid w:val="008B4EF6"/>
    <w:rsid w:val="008B4F5A"/>
    <w:rsid w:val="008C03F1"/>
    <w:rsid w:val="008C12B6"/>
    <w:rsid w:val="008C3420"/>
    <w:rsid w:val="008C49B4"/>
    <w:rsid w:val="008C5625"/>
    <w:rsid w:val="008C570C"/>
    <w:rsid w:val="008C5848"/>
    <w:rsid w:val="008C59FB"/>
    <w:rsid w:val="008C6C46"/>
    <w:rsid w:val="008C72A0"/>
    <w:rsid w:val="008C7785"/>
    <w:rsid w:val="008D06F6"/>
    <w:rsid w:val="008D13FF"/>
    <w:rsid w:val="008D2A74"/>
    <w:rsid w:val="008D36BA"/>
    <w:rsid w:val="008D4331"/>
    <w:rsid w:val="008D4AC3"/>
    <w:rsid w:val="008D52DB"/>
    <w:rsid w:val="008D5E32"/>
    <w:rsid w:val="008D6335"/>
    <w:rsid w:val="008D72BF"/>
    <w:rsid w:val="008E028B"/>
    <w:rsid w:val="008E13E6"/>
    <w:rsid w:val="008E1984"/>
    <w:rsid w:val="008E2B9F"/>
    <w:rsid w:val="008E3EB0"/>
    <w:rsid w:val="008E4280"/>
    <w:rsid w:val="008E4A1E"/>
    <w:rsid w:val="008E6C7E"/>
    <w:rsid w:val="008E6EEC"/>
    <w:rsid w:val="008F155F"/>
    <w:rsid w:val="008F27FD"/>
    <w:rsid w:val="008F41B7"/>
    <w:rsid w:val="008F4324"/>
    <w:rsid w:val="008F4F28"/>
    <w:rsid w:val="008F5166"/>
    <w:rsid w:val="008F5603"/>
    <w:rsid w:val="008F63C3"/>
    <w:rsid w:val="008F6F8A"/>
    <w:rsid w:val="00900CA6"/>
    <w:rsid w:val="00901D6D"/>
    <w:rsid w:val="0090210D"/>
    <w:rsid w:val="00904CAA"/>
    <w:rsid w:val="0090516C"/>
    <w:rsid w:val="00910EE4"/>
    <w:rsid w:val="009116C3"/>
    <w:rsid w:val="00912AB4"/>
    <w:rsid w:val="0091360F"/>
    <w:rsid w:val="00915543"/>
    <w:rsid w:val="009158EF"/>
    <w:rsid w:val="00916788"/>
    <w:rsid w:val="00916C2F"/>
    <w:rsid w:val="00916ECB"/>
    <w:rsid w:val="00917246"/>
    <w:rsid w:val="009174BE"/>
    <w:rsid w:val="00917577"/>
    <w:rsid w:val="00920696"/>
    <w:rsid w:val="00921BEC"/>
    <w:rsid w:val="00921DB6"/>
    <w:rsid w:val="0092213B"/>
    <w:rsid w:val="00923194"/>
    <w:rsid w:val="0092337E"/>
    <w:rsid w:val="00923814"/>
    <w:rsid w:val="00923FB0"/>
    <w:rsid w:val="00925898"/>
    <w:rsid w:val="0092665E"/>
    <w:rsid w:val="009278C5"/>
    <w:rsid w:val="009303FB"/>
    <w:rsid w:val="00930A8D"/>
    <w:rsid w:val="00930D07"/>
    <w:rsid w:val="00932405"/>
    <w:rsid w:val="009332C5"/>
    <w:rsid w:val="00933690"/>
    <w:rsid w:val="00935273"/>
    <w:rsid w:val="00936838"/>
    <w:rsid w:val="00936D89"/>
    <w:rsid w:val="009377D1"/>
    <w:rsid w:val="00937DCF"/>
    <w:rsid w:val="00942005"/>
    <w:rsid w:val="00943F6B"/>
    <w:rsid w:val="00944EDE"/>
    <w:rsid w:val="00945B44"/>
    <w:rsid w:val="00945C24"/>
    <w:rsid w:val="00950993"/>
    <w:rsid w:val="00951A09"/>
    <w:rsid w:val="00951D8C"/>
    <w:rsid w:val="00953B3B"/>
    <w:rsid w:val="00953C85"/>
    <w:rsid w:val="009559F3"/>
    <w:rsid w:val="00955D83"/>
    <w:rsid w:val="009561F4"/>
    <w:rsid w:val="00956F32"/>
    <w:rsid w:val="0096168E"/>
    <w:rsid w:val="00962735"/>
    <w:rsid w:val="00965755"/>
    <w:rsid w:val="0096619F"/>
    <w:rsid w:val="009662F5"/>
    <w:rsid w:val="00966535"/>
    <w:rsid w:val="00967936"/>
    <w:rsid w:val="009700C0"/>
    <w:rsid w:val="00970A44"/>
    <w:rsid w:val="00970DE1"/>
    <w:rsid w:val="009714D1"/>
    <w:rsid w:val="00971809"/>
    <w:rsid w:val="00971FD2"/>
    <w:rsid w:val="00974CF8"/>
    <w:rsid w:val="00975313"/>
    <w:rsid w:val="00975583"/>
    <w:rsid w:val="009767C3"/>
    <w:rsid w:val="0097748F"/>
    <w:rsid w:val="00977931"/>
    <w:rsid w:val="00981418"/>
    <w:rsid w:val="0098154C"/>
    <w:rsid w:val="009817C9"/>
    <w:rsid w:val="00982E11"/>
    <w:rsid w:val="00983600"/>
    <w:rsid w:val="00983C7D"/>
    <w:rsid w:val="00984722"/>
    <w:rsid w:val="00984A4D"/>
    <w:rsid w:val="009851D2"/>
    <w:rsid w:val="00985807"/>
    <w:rsid w:val="00986A46"/>
    <w:rsid w:val="00987D74"/>
    <w:rsid w:val="009904ED"/>
    <w:rsid w:val="00990BA1"/>
    <w:rsid w:val="00991B1E"/>
    <w:rsid w:val="00991B49"/>
    <w:rsid w:val="00992113"/>
    <w:rsid w:val="00992F7C"/>
    <w:rsid w:val="009935B1"/>
    <w:rsid w:val="00994285"/>
    <w:rsid w:val="00994B38"/>
    <w:rsid w:val="00995535"/>
    <w:rsid w:val="00995994"/>
    <w:rsid w:val="00995FD8"/>
    <w:rsid w:val="00996D64"/>
    <w:rsid w:val="00996EB8"/>
    <w:rsid w:val="009971DB"/>
    <w:rsid w:val="009974A1"/>
    <w:rsid w:val="00997ADF"/>
    <w:rsid w:val="009A03E1"/>
    <w:rsid w:val="009A09B5"/>
    <w:rsid w:val="009A11AC"/>
    <w:rsid w:val="009A1D57"/>
    <w:rsid w:val="009A299C"/>
    <w:rsid w:val="009A635A"/>
    <w:rsid w:val="009A67BF"/>
    <w:rsid w:val="009A735F"/>
    <w:rsid w:val="009A7B7B"/>
    <w:rsid w:val="009A7CB0"/>
    <w:rsid w:val="009A7EFC"/>
    <w:rsid w:val="009B015E"/>
    <w:rsid w:val="009B02AD"/>
    <w:rsid w:val="009B0BB3"/>
    <w:rsid w:val="009B1831"/>
    <w:rsid w:val="009B368B"/>
    <w:rsid w:val="009B3CDF"/>
    <w:rsid w:val="009B5B7F"/>
    <w:rsid w:val="009B5E35"/>
    <w:rsid w:val="009B5E44"/>
    <w:rsid w:val="009B6876"/>
    <w:rsid w:val="009B73FB"/>
    <w:rsid w:val="009B777B"/>
    <w:rsid w:val="009C0000"/>
    <w:rsid w:val="009C01E5"/>
    <w:rsid w:val="009C0EFB"/>
    <w:rsid w:val="009C1D7B"/>
    <w:rsid w:val="009C2A8D"/>
    <w:rsid w:val="009C2B6E"/>
    <w:rsid w:val="009C3FBB"/>
    <w:rsid w:val="009C4DD4"/>
    <w:rsid w:val="009C4F05"/>
    <w:rsid w:val="009C50FA"/>
    <w:rsid w:val="009C5D34"/>
    <w:rsid w:val="009C65E7"/>
    <w:rsid w:val="009C7293"/>
    <w:rsid w:val="009C7A90"/>
    <w:rsid w:val="009D014C"/>
    <w:rsid w:val="009D1F2E"/>
    <w:rsid w:val="009D28EC"/>
    <w:rsid w:val="009D4304"/>
    <w:rsid w:val="009D4FC3"/>
    <w:rsid w:val="009D59C8"/>
    <w:rsid w:val="009D5E73"/>
    <w:rsid w:val="009D6C81"/>
    <w:rsid w:val="009D6DF4"/>
    <w:rsid w:val="009D6E3B"/>
    <w:rsid w:val="009D6E45"/>
    <w:rsid w:val="009E0B9D"/>
    <w:rsid w:val="009E0EB2"/>
    <w:rsid w:val="009E1245"/>
    <w:rsid w:val="009E1B45"/>
    <w:rsid w:val="009E1F19"/>
    <w:rsid w:val="009E24F7"/>
    <w:rsid w:val="009E2836"/>
    <w:rsid w:val="009E401E"/>
    <w:rsid w:val="009E4261"/>
    <w:rsid w:val="009E4553"/>
    <w:rsid w:val="009F0422"/>
    <w:rsid w:val="009F094D"/>
    <w:rsid w:val="009F0DF8"/>
    <w:rsid w:val="009F3A8A"/>
    <w:rsid w:val="009F4076"/>
    <w:rsid w:val="009F4333"/>
    <w:rsid w:val="009F46F0"/>
    <w:rsid w:val="009F5055"/>
    <w:rsid w:val="009F60D9"/>
    <w:rsid w:val="009F7C18"/>
    <w:rsid w:val="00A00F48"/>
    <w:rsid w:val="00A02BD7"/>
    <w:rsid w:val="00A030A3"/>
    <w:rsid w:val="00A03C60"/>
    <w:rsid w:val="00A04B58"/>
    <w:rsid w:val="00A0653F"/>
    <w:rsid w:val="00A07578"/>
    <w:rsid w:val="00A12554"/>
    <w:rsid w:val="00A14314"/>
    <w:rsid w:val="00A14663"/>
    <w:rsid w:val="00A15861"/>
    <w:rsid w:val="00A15D3C"/>
    <w:rsid w:val="00A15F82"/>
    <w:rsid w:val="00A2034D"/>
    <w:rsid w:val="00A23D05"/>
    <w:rsid w:val="00A23F31"/>
    <w:rsid w:val="00A2523D"/>
    <w:rsid w:val="00A259FF"/>
    <w:rsid w:val="00A261E8"/>
    <w:rsid w:val="00A26505"/>
    <w:rsid w:val="00A26C14"/>
    <w:rsid w:val="00A27525"/>
    <w:rsid w:val="00A27867"/>
    <w:rsid w:val="00A30233"/>
    <w:rsid w:val="00A30A02"/>
    <w:rsid w:val="00A30A26"/>
    <w:rsid w:val="00A30C8C"/>
    <w:rsid w:val="00A31574"/>
    <w:rsid w:val="00A32417"/>
    <w:rsid w:val="00A3244E"/>
    <w:rsid w:val="00A327F9"/>
    <w:rsid w:val="00A34A2C"/>
    <w:rsid w:val="00A353DA"/>
    <w:rsid w:val="00A35D73"/>
    <w:rsid w:val="00A36185"/>
    <w:rsid w:val="00A36E3F"/>
    <w:rsid w:val="00A4114C"/>
    <w:rsid w:val="00A415D6"/>
    <w:rsid w:val="00A42406"/>
    <w:rsid w:val="00A43D2B"/>
    <w:rsid w:val="00A440CF"/>
    <w:rsid w:val="00A44E8D"/>
    <w:rsid w:val="00A45F83"/>
    <w:rsid w:val="00A50F08"/>
    <w:rsid w:val="00A52B33"/>
    <w:rsid w:val="00A52C9F"/>
    <w:rsid w:val="00A52CF0"/>
    <w:rsid w:val="00A530FE"/>
    <w:rsid w:val="00A532EB"/>
    <w:rsid w:val="00A54524"/>
    <w:rsid w:val="00A54769"/>
    <w:rsid w:val="00A55AE5"/>
    <w:rsid w:val="00A55B23"/>
    <w:rsid w:val="00A5668E"/>
    <w:rsid w:val="00A56E73"/>
    <w:rsid w:val="00A57A08"/>
    <w:rsid w:val="00A57B60"/>
    <w:rsid w:val="00A57D59"/>
    <w:rsid w:val="00A6130D"/>
    <w:rsid w:val="00A61578"/>
    <w:rsid w:val="00A616A1"/>
    <w:rsid w:val="00A61CB2"/>
    <w:rsid w:val="00A64335"/>
    <w:rsid w:val="00A653D4"/>
    <w:rsid w:val="00A658A2"/>
    <w:rsid w:val="00A65AAF"/>
    <w:rsid w:val="00A663DA"/>
    <w:rsid w:val="00A67491"/>
    <w:rsid w:val="00A6794F"/>
    <w:rsid w:val="00A70085"/>
    <w:rsid w:val="00A7070D"/>
    <w:rsid w:val="00A711B4"/>
    <w:rsid w:val="00A71E23"/>
    <w:rsid w:val="00A727BD"/>
    <w:rsid w:val="00A72D04"/>
    <w:rsid w:val="00A73AEE"/>
    <w:rsid w:val="00A75BD0"/>
    <w:rsid w:val="00A77455"/>
    <w:rsid w:val="00A77748"/>
    <w:rsid w:val="00A7787D"/>
    <w:rsid w:val="00A779E6"/>
    <w:rsid w:val="00A80934"/>
    <w:rsid w:val="00A82A6E"/>
    <w:rsid w:val="00A83044"/>
    <w:rsid w:val="00A83334"/>
    <w:rsid w:val="00A83A59"/>
    <w:rsid w:val="00A85C9C"/>
    <w:rsid w:val="00A904D7"/>
    <w:rsid w:val="00A911A3"/>
    <w:rsid w:val="00A9207C"/>
    <w:rsid w:val="00A95644"/>
    <w:rsid w:val="00A95936"/>
    <w:rsid w:val="00A95C97"/>
    <w:rsid w:val="00AA0600"/>
    <w:rsid w:val="00AA1BCC"/>
    <w:rsid w:val="00AA1DDA"/>
    <w:rsid w:val="00AA2336"/>
    <w:rsid w:val="00AA2752"/>
    <w:rsid w:val="00AA32D3"/>
    <w:rsid w:val="00AA38AA"/>
    <w:rsid w:val="00AA4318"/>
    <w:rsid w:val="00AA4928"/>
    <w:rsid w:val="00AA701E"/>
    <w:rsid w:val="00AA7436"/>
    <w:rsid w:val="00AA7900"/>
    <w:rsid w:val="00AB1CA6"/>
    <w:rsid w:val="00AB3210"/>
    <w:rsid w:val="00AB3FD3"/>
    <w:rsid w:val="00AB4CA7"/>
    <w:rsid w:val="00AB5600"/>
    <w:rsid w:val="00AB5D93"/>
    <w:rsid w:val="00AB65F0"/>
    <w:rsid w:val="00AB6797"/>
    <w:rsid w:val="00AB7267"/>
    <w:rsid w:val="00AB75D7"/>
    <w:rsid w:val="00AC034F"/>
    <w:rsid w:val="00AC134F"/>
    <w:rsid w:val="00AC1380"/>
    <w:rsid w:val="00AC1387"/>
    <w:rsid w:val="00AC1722"/>
    <w:rsid w:val="00AC2C85"/>
    <w:rsid w:val="00AC2D4C"/>
    <w:rsid w:val="00AC4962"/>
    <w:rsid w:val="00AC4F80"/>
    <w:rsid w:val="00AC5650"/>
    <w:rsid w:val="00AC5AE7"/>
    <w:rsid w:val="00AC5F6A"/>
    <w:rsid w:val="00AC6292"/>
    <w:rsid w:val="00AC6449"/>
    <w:rsid w:val="00AC6D57"/>
    <w:rsid w:val="00AC797C"/>
    <w:rsid w:val="00AD0563"/>
    <w:rsid w:val="00AD06F2"/>
    <w:rsid w:val="00AD0D96"/>
    <w:rsid w:val="00AD3B12"/>
    <w:rsid w:val="00AD4983"/>
    <w:rsid w:val="00AD54A1"/>
    <w:rsid w:val="00AD701C"/>
    <w:rsid w:val="00AE0217"/>
    <w:rsid w:val="00AE02E9"/>
    <w:rsid w:val="00AE250D"/>
    <w:rsid w:val="00AE304B"/>
    <w:rsid w:val="00AE3453"/>
    <w:rsid w:val="00AE485F"/>
    <w:rsid w:val="00AE4F0D"/>
    <w:rsid w:val="00AE5DBC"/>
    <w:rsid w:val="00AE60B7"/>
    <w:rsid w:val="00AE63F4"/>
    <w:rsid w:val="00AE6BE2"/>
    <w:rsid w:val="00AE7672"/>
    <w:rsid w:val="00AF3F68"/>
    <w:rsid w:val="00AF4E05"/>
    <w:rsid w:val="00AF6925"/>
    <w:rsid w:val="00AF6A8F"/>
    <w:rsid w:val="00AF6B08"/>
    <w:rsid w:val="00B01365"/>
    <w:rsid w:val="00B014EA"/>
    <w:rsid w:val="00B03A21"/>
    <w:rsid w:val="00B04797"/>
    <w:rsid w:val="00B05320"/>
    <w:rsid w:val="00B055B2"/>
    <w:rsid w:val="00B058AA"/>
    <w:rsid w:val="00B10614"/>
    <w:rsid w:val="00B10F82"/>
    <w:rsid w:val="00B113C4"/>
    <w:rsid w:val="00B13445"/>
    <w:rsid w:val="00B138B8"/>
    <w:rsid w:val="00B14C48"/>
    <w:rsid w:val="00B14F8E"/>
    <w:rsid w:val="00B15171"/>
    <w:rsid w:val="00B152D1"/>
    <w:rsid w:val="00B153EB"/>
    <w:rsid w:val="00B15977"/>
    <w:rsid w:val="00B159DC"/>
    <w:rsid w:val="00B162CA"/>
    <w:rsid w:val="00B163D0"/>
    <w:rsid w:val="00B1707A"/>
    <w:rsid w:val="00B171FB"/>
    <w:rsid w:val="00B1783B"/>
    <w:rsid w:val="00B20CA0"/>
    <w:rsid w:val="00B20F3E"/>
    <w:rsid w:val="00B212D7"/>
    <w:rsid w:val="00B25260"/>
    <w:rsid w:val="00B25FBD"/>
    <w:rsid w:val="00B262AC"/>
    <w:rsid w:val="00B26715"/>
    <w:rsid w:val="00B276F9"/>
    <w:rsid w:val="00B278E7"/>
    <w:rsid w:val="00B31610"/>
    <w:rsid w:val="00B32265"/>
    <w:rsid w:val="00B331B4"/>
    <w:rsid w:val="00B34C90"/>
    <w:rsid w:val="00B35E5D"/>
    <w:rsid w:val="00B36A79"/>
    <w:rsid w:val="00B370A0"/>
    <w:rsid w:val="00B37530"/>
    <w:rsid w:val="00B37607"/>
    <w:rsid w:val="00B403BD"/>
    <w:rsid w:val="00B40A22"/>
    <w:rsid w:val="00B40DB2"/>
    <w:rsid w:val="00B40E3C"/>
    <w:rsid w:val="00B40FD2"/>
    <w:rsid w:val="00B415F6"/>
    <w:rsid w:val="00B42005"/>
    <w:rsid w:val="00B4209A"/>
    <w:rsid w:val="00B436B5"/>
    <w:rsid w:val="00B44D77"/>
    <w:rsid w:val="00B4749D"/>
    <w:rsid w:val="00B47F28"/>
    <w:rsid w:val="00B502D3"/>
    <w:rsid w:val="00B52FD5"/>
    <w:rsid w:val="00B53FD5"/>
    <w:rsid w:val="00B5408D"/>
    <w:rsid w:val="00B5649F"/>
    <w:rsid w:val="00B56764"/>
    <w:rsid w:val="00B577CF"/>
    <w:rsid w:val="00B60237"/>
    <w:rsid w:val="00B6046F"/>
    <w:rsid w:val="00B63523"/>
    <w:rsid w:val="00B6431B"/>
    <w:rsid w:val="00B64A92"/>
    <w:rsid w:val="00B65795"/>
    <w:rsid w:val="00B660E0"/>
    <w:rsid w:val="00B66828"/>
    <w:rsid w:val="00B67C87"/>
    <w:rsid w:val="00B70B42"/>
    <w:rsid w:val="00B738D7"/>
    <w:rsid w:val="00B74F84"/>
    <w:rsid w:val="00B75551"/>
    <w:rsid w:val="00B77447"/>
    <w:rsid w:val="00B77A7E"/>
    <w:rsid w:val="00B77CDE"/>
    <w:rsid w:val="00B800B0"/>
    <w:rsid w:val="00B80378"/>
    <w:rsid w:val="00B805E2"/>
    <w:rsid w:val="00B805EE"/>
    <w:rsid w:val="00B81D5B"/>
    <w:rsid w:val="00B82304"/>
    <w:rsid w:val="00B82A7A"/>
    <w:rsid w:val="00B84E78"/>
    <w:rsid w:val="00B86060"/>
    <w:rsid w:val="00B86896"/>
    <w:rsid w:val="00B903BC"/>
    <w:rsid w:val="00B935B3"/>
    <w:rsid w:val="00B94251"/>
    <w:rsid w:val="00B94625"/>
    <w:rsid w:val="00B95709"/>
    <w:rsid w:val="00B96085"/>
    <w:rsid w:val="00B97ABF"/>
    <w:rsid w:val="00BA0AC0"/>
    <w:rsid w:val="00BA0DBF"/>
    <w:rsid w:val="00BA20FA"/>
    <w:rsid w:val="00BA2707"/>
    <w:rsid w:val="00BA7B97"/>
    <w:rsid w:val="00BB0DBD"/>
    <w:rsid w:val="00BB1441"/>
    <w:rsid w:val="00BB1C23"/>
    <w:rsid w:val="00BB20F0"/>
    <w:rsid w:val="00BB295E"/>
    <w:rsid w:val="00BB3142"/>
    <w:rsid w:val="00BB3387"/>
    <w:rsid w:val="00BB4473"/>
    <w:rsid w:val="00BB4BE8"/>
    <w:rsid w:val="00BB5257"/>
    <w:rsid w:val="00BC0BEA"/>
    <w:rsid w:val="00BC0C04"/>
    <w:rsid w:val="00BC227F"/>
    <w:rsid w:val="00BC25D9"/>
    <w:rsid w:val="00BC2A78"/>
    <w:rsid w:val="00BC3988"/>
    <w:rsid w:val="00BC49DB"/>
    <w:rsid w:val="00BC581B"/>
    <w:rsid w:val="00BC5C41"/>
    <w:rsid w:val="00BC5DBC"/>
    <w:rsid w:val="00BC67F8"/>
    <w:rsid w:val="00BC6B80"/>
    <w:rsid w:val="00BC712D"/>
    <w:rsid w:val="00BC7130"/>
    <w:rsid w:val="00BD0794"/>
    <w:rsid w:val="00BD0D43"/>
    <w:rsid w:val="00BD1F9D"/>
    <w:rsid w:val="00BD250B"/>
    <w:rsid w:val="00BD47EB"/>
    <w:rsid w:val="00BD790D"/>
    <w:rsid w:val="00BD7988"/>
    <w:rsid w:val="00BD7D18"/>
    <w:rsid w:val="00BE1337"/>
    <w:rsid w:val="00BE14F0"/>
    <w:rsid w:val="00BE1562"/>
    <w:rsid w:val="00BE39D0"/>
    <w:rsid w:val="00BE3A37"/>
    <w:rsid w:val="00BE4EEF"/>
    <w:rsid w:val="00BE65DE"/>
    <w:rsid w:val="00BE70DF"/>
    <w:rsid w:val="00BE73FC"/>
    <w:rsid w:val="00BF06F4"/>
    <w:rsid w:val="00BF1966"/>
    <w:rsid w:val="00BF1C0E"/>
    <w:rsid w:val="00BF34A2"/>
    <w:rsid w:val="00BF4186"/>
    <w:rsid w:val="00BF424C"/>
    <w:rsid w:val="00BF4A4A"/>
    <w:rsid w:val="00BF786A"/>
    <w:rsid w:val="00C00CFC"/>
    <w:rsid w:val="00C00F52"/>
    <w:rsid w:val="00C02847"/>
    <w:rsid w:val="00C02C50"/>
    <w:rsid w:val="00C02D22"/>
    <w:rsid w:val="00C03B65"/>
    <w:rsid w:val="00C041EB"/>
    <w:rsid w:val="00C04FBF"/>
    <w:rsid w:val="00C05432"/>
    <w:rsid w:val="00C063AD"/>
    <w:rsid w:val="00C06C17"/>
    <w:rsid w:val="00C0742A"/>
    <w:rsid w:val="00C07DE2"/>
    <w:rsid w:val="00C10713"/>
    <w:rsid w:val="00C10DB5"/>
    <w:rsid w:val="00C11160"/>
    <w:rsid w:val="00C1170F"/>
    <w:rsid w:val="00C11874"/>
    <w:rsid w:val="00C12162"/>
    <w:rsid w:val="00C138C6"/>
    <w:rsid w:val="00C150B6"/>
    <w:rsid w:val="00C153AA"/>
    <w:rsid w:val="00C1652A"/>
    <w:rsid w:val="00C16CBE"/>
    <w:rsid w:val="00C221E3"/>
    <w:rsid w:val="00C227B6"/>
    <w:rsid w:val="00C259E3"/>
    <w:rsid w:val="00C262EE"/>
    <w:rsid w:val="00C26437"/>
    <w:rsid w:val="00C31035"/>
    <w:rsid w:val="00C3226E"/>
    <w:rsid w:val="00C330EA"/>
    <w:rsid w:val="00C359A7"/>
    <w:rsid w:val="00C36AD1"/>
    <w:rsid w:val="00C3741C"/>
    <w:rsid w:val="00C417FE"/>
    <w:rsid w:val="00C41CE8"/>
    <w:rsid w:val="00C43DAE"/>
    <w:rsid w:val="00C46E93"/>
    <w:rsid w:val="00C46F0B"/>
    <w:rsid w:val="00C47268"/>
    <w:rsid w:val="00C474D0"/>
    <w:rsid w:val="00C50F73"/>
    <w:rsid w:val="00C52CFC"/>
    <w:rsid w:val="00C55AB5"/>
    <w:rsid w:val="00C55ADC"/>
    <w:rsid w:val="00C55C2F"/>
    <w:rsid w:val="00C57177"/>
    <w:rsid w:val="00C60479"/>
    <w:rsid w:val="00C61CA3"/>
    <w:rsid w:val="00C62B0E"/>
    <w:rsid w:val="00C63865"/>
    <w:rsid w:val="00C638A4"/>
    <w:rsid w:val="00C63BAC"/>
    <w:rsid w:val="00C63D6C"/>
    <w:rsid w:val="00C63FC8"/>
    <w:rsid w:val="00C643F1"/>
    <w:rsid w:val="00C64627"/>
    <w:rsid w:val="00C64A23"/>
    <w:rsid w:val="00C64F49"/>
    <w:rsid w:val="00C65119"/>
    <w:rsid w:val="00C66C8C"/>
    <w:rsid w:val="00C7012E"/>
    <w:rsid w:val="00C7015F"/>
    <w:rsid w:val="00C7084A"/>
    <w:rsid w:val="00C70AE4"/>
    <w:rsid w:val="00C70DCE"/>
    <w:rsid w:val="00C73C57"/>
    <w:rsid w:val="00C74602"/>
    <w:rsid w:val="00C75307"/>
    <w:rsid w:val="00C75D05"/>
    <w:rsid w:val="00C766C6"/>
    <w:rsid w:val="00C7726D"/>
    <w:rsid w:val="00C77C9A"/>
    <w:rsid w:val="00C803F6"/>
    <w:rsid w:val="00C80990"/>
    <w:rsid w:val="00C80FE5"/>
    <w:rsid w:val="00C81021"/>
    <w:rsid w:val="00C81410"/>
    <w:rsid w:val="00C815F6"/>
    <w:rsid w:val="00C824AE"/>
    <w:rsid w:val="00C827F0"/>
    <w:rsid w:val="00C82AB5"/>
    <w:rsid w:val="00C82E9B"/>
    <w:rsid w:val="00C8340D"/>
    <w:rsid w:val="00C835B7"/>
    <w:rsid w:val="00C84C46"/>
    <w:rsid w:val="00C84D36"/>
    <w:rsid w:val="00C84F2A"/>
    <w:rsid w:val="00C8598A"/>
    <w:rsid w:val="00C90108"/>
    <w:rsid w:val="00C912EC"/>
    <w:rsid w:val="00C9401F"/>
    <w:rsid w:val="00C9425E"/>
    <w:rsid w:val="00C94931"/>
    <w:rsid w:val="00C95CC5"/>
    <w:rsid w:val="00C96938"/>
    <w:rsid w:val="00C9709C"/>
    <w:rsid w:val="00C97A5B"/>
    <w:rsid w:val="00CA02FE"/>
    <w:rsid w:val="00CA1F94"/>
    <w:rsid w:val="00CA246C"/>
    <w:rsid w:val="00CA2DA6"/>
    <w:rsid w:val="00CA3577"/>
    <w:rsid w:val="00CA4FB3"/>
    <w:rsid w:val="00CA554B"/>
    <w:rsid w:val="00CB05B3"/>
    <w:rsid w:val="00CB0F69"/>
    <w:rsid w:val="00CB0FF5"/>
    <w:rsid w:val="00CB1D9C"/>
    <w:rsid w:val="00CB21D8"/>
    <w:rsid w:val="00CB2621"/>
    <w:rsid w:val="00CB291E"/>
    <w:rsid w:val="00CB3C75"/>
    <w:rsid w:val="00CB4C81"/>
    <w:rsid w:val="00CB6347"/>
    <w:rsid w:val="00CB69D0"/>
    <w:rsid w:val="00CC023A"/>
    <w:rsid w:val="00CC0B35"/>
    <w:rsid w:val="00CC0F85"/>
    <w:rsid w:val="00CC1E80"/>
    <w:rsid w:val="00CC25A6"/>
    <w:rsid w:val="00CC300D"/>
    <w:rsid w:val="00CD10C2"/>
    <w:rsid w:val="00CD2F7F"/>
    <w:rsid w:val="00CD3F31"/>
    <w:rsid w:val="00CD4486"/>
    <w:rsid w:val="00CD473B"/>
    <w:rsid w:val="00CD4FD8"/>
    <w:rsid w:val="00CD5213"/>
    <w:rsid w:val="00CD537C"/>
    <w:rsid w:val="00CD6499"/>
    <w:rsid w:val="00CD67A6"/>
    <w:rsid w:val="00CD7B4A"/>
    <w:rsid w:val="00CE3132"/>
    <w:rsid w:val="00CE3DCE"/>
    <w:rsid w:val="00CE4456"/>
    <w:rsid w:val="00CE4605"/>
    <w:rsid w:val="00CE6148"/>
    <w:rsid w:val="00CE62D9"/>
    <w:rsid w:val="00CE6D5C"/>
    <w:rsid w:val="00CF07D6"/>
    <w:rsid w:val="00CF1ADD"/>
    <w:rsid w:val="00CF1DB2"/>
    <w:rsid w:val="00CF1DD2"/>
    <w:rsid w:val="00CF573B"/>
    <w:rsid w:val="00CF57BB"/>
    <w:rsid w:val="00CF587A"/>
    <w:rsid w:val="00CF6654"/>
    <w:rsid w:val="00CF7877"/>
    <w:rsid w:val="00D014FB"/>
    <w:rsid w:val="00D01D15"/>
    <w:rsid w:val="00D01DC4"/>
    <w:rsid w:val="00D022C6"/>
    <w:rsid w:val="00D03892"/>
    <w:rsid w:val="00D03A73"/>
    <w:rsid w:val="00D03D32"/>
    <w:rsid w:val="00D03D51"/>
    <w:rsid w:val="00D03EA1"/>
    <w:rsid w:val="00D0416A"/>
    <w:rsid w:val="00D0459C"/>
    <w:rsid w:val="00D04F47"/>
    <w:rsid w:val="00D05E9F"/>
    <w:rsid w:val="00D068D4"/>
    <w:rsid w:val="00D07380"/>
    <w:rsid w:val="00D102B9"/>
    <w:rsid w:val="00D11917"/>
    <w:rsid w:val="00D125B7"/>
    <w:rsid w:val="00D12727"/>
    <w:rsid w:val="00D12C97"/>
    <w:rsid w:val="00D13283"/>
    <w:rsid w:val="00D13F49"/>
    <w:rsid w:val="00D1430D"/>
    <w:rsid w:val="00D14CC3"/>
    <w:rsid w:val="00D150AD"/>
    <w:rsid w:val="00D1704E"/>
    <w:rsid w:val="00D204F8"/>
    <w:rsid w:val="00D2497D"/>
    <w:rsid w:val="00D2593E"/>
    <w:rsid w:val="00D259CB"/>
    <w:rsid w:val="00D26D3A"/>
    <w:rsid w:val="00D27B64"/>
    <w:rsid w:val="00D3086D"/>
    <w:rsid w:val="00D31699"/>
    <w:rsid w:val="00D3177A"/>
    <w:rsid w:val="00D31B9E"/>
    <w:rsid w:val="00D31BD2"/>
    <w:rsid w:val="00D320ED"/>
    <w:rsid w:val="00D3321E"/>
    <w:rsid w:val="00D35092"/>
    <w:rsid w:val="00D359A3"/>
    <w:rsid w:val="00D35B77"/>
    <w:rsid w:val="00D40900"/>
    <w:rsid w:val="00D40B99"/>
    <w:rsid w:val="00D418A5"/>
    <w:rsid w:val="00D448C1"/>
    <w:rsid w:val="00D44F6C"/>
    <w:rsid w:val="00D4607B"/>
    <w:rsid w:val="00D47B9C"/>
    <w:rsid w:val="00D50ED4"/>
    <w:rsid w:val="00D51CD7"/>
    <w:rsid w:val="00D5371A"/>
    <w:rsid w:val="00D572F3"/>
    <w:rsid w:val="00D57AF2"/>
    <w:rsid w:val="00D57FE2"/>
    <w:rsid w:val="00D61BF6"/>
    <w:rsid w:val="00D62AE1"/>
    <w:rsid w:val="00D63039"/>
    <w:rsid w:val="00D64630"/>
    <w:rsid w:val="00D650F9"/>
    <w:rsid w:val="00D6592A"/>
    <w:rsid w:val="00D6602C"/>
    <w:rsid w:val="00D66144"/>
    <w:rsid w:val="00D66835"/>
    <w:rsid w:val="00D67B19"/>
    <w:rsid w:val="00D70A8F"/>
    <w:rsid w:val="00D70AC5"/>
    <w:rsid w:val="00D71451"/>
    <w:rsid w:val="00D7216D"/>
    <w:rsid w:val="00D72CD3"/>
    <w:rsid w:val="00D74712"/>
    <w:rsid w:val="00D7487A"/>
    <w:rsid w:val="00D7677F"/>
    <w:rsid w:val="00D76EFA"/>
    <w:rsid w:val="00D77353"/>
    <w:rsid w:val="00D77B67"/>
    <w:rsid w:val="00D8036A"/>
    <w:rsid w:val="00D80623"/>
    <w:rsid w:val="00D8148F"/>
    <w:rsid w:val="00D81EC6"/>
    <w:rsid w:val="00D8371C"/>
    <w:rsid w:val="00D84286"/>
    <w:rsid w:val="00D847C5"/>
    <w:rsid w:val="00D8487B"/>
    <w:rsid w:val="00D85492"/>
    <w:rsid w:val="00D87B98"/>
    <w:rsid w:val="00D90C63"/>
    <w:rsid w:val="00D90F45"/>
    <w:rsid w:val="00D912A9"/>
    <w:rsid w:val="00D91466"/>
    <w:rsid w:val="00D92160"/>
    <w:rsid w:val="00D92912"/>
    <w:rsid w:val="00D931B5"/>
    <w:rsid w:val="00D932A2"/>
    <w:rsid w:val="00D9362B"/>
    <w:rsid w:val="00D94BC5"/>
    <w:rsid w:val="00D96D1F"/>
    <w:rsid w:val="00DA0B2C"/>
    <w:rsid w:val="00DA116C"/>
    <w:rsid w:val="00DA17ED"/>
    <w:rsid w:val="00DA3BA0"/>
    <w:rsid w:val="00DA5366"/>
    <w:rsid w:val="00DA53D3"/>
    <w:rsid w:val="00DA5885"/>
    <w:rsid w:val="00DA5F23"/>
    <w:rsid w:val="00DB0AFA"/>
    <w:rsid w:val="00DB1308"/>
    <w:rsid w:val="00DB1A94"/>
    <w:rsid w:val="00DB2B5A"/>
    <w:rsid w:val="00DB31EC"/>
    <w:rsid w:val="00DB3293"/>
    <w:rsid w:val="00DB4A58"/>
    <w:rsid w:val="00DB4DC0"/>
    <w:rsid w:val="00DB663D"/>
    <w:rsid w:val="00DB6782"/>
    <w:rsid w:val="00DC020F"/>
    <w:rsid w:val="00DC068A"/>
    <w:rsid w:val="00DC0797"/>
    <w:rsid w:val="00DC0EB5"/>
    <w:rsid w:val="00DC1D6E"/>
    <w:rsid w:val="00DC3BFB"/>
    <w:rsid w:val="00DC4133"/>
    <w:rsid w:val="00DC430F"/>
    <w:rsid w:val="00DC4629"/>
    <w:rsid w:val="00DC5D8E"/>
    <w:rsid w:val="00DC6224"/>
    <w:rsid w:val="00DD005C"/>
    <w:rsid w:val="00DD1EC0"/>
    <w:rsid w:val="00DD2AFC"/>
    <w:rsid w:val="00DD2D5C"/>
    <w:rsid w:val="00DD46B2"/>
    <w:rsid w:val="00DD64E8"/>
    <w:rsid w:val="00DD6EF8"/>
    <w:rsid w:val="00DD759C"/>
    <w:rsid w:val="00DD7669"/>
    <w:rsid w:val="00DE059A"/>
    <w:rsid w:val="00DE336F"/>
    <w:rsid w:val="00DE37E9"/>
    <w:rsid w:val="00DE4026"/>
    <w:rsid w:val="00DE4045"/>
    <w:rsid w:val="00DE46BA"/>
    <w:rsid w:val="00DE596C"/>
    <w:rsid w:val="00DE5C8D"/>
    <w:rsid w:val="00DE646F"/>
    <w:rsid w:val="00DE72A9"/>
    <w:rsid w:val="00DF0593"/>
    <w:rsid w:val="00DF11D0"/>
    <w:rsid w:val="00DF178E"/>
    <w:rsid w:val="00DF1CD5"/>
    <w:rsid w:val="00DF4A83"/>
    <w:rsid w:val="00DF5481"/>
    <w:rsid w:val="00DF6CCD"/>
    <w:rsid w:val="00DF721A"/>
    <w:rsid w:val="00DF771B"/>
    <w:rsid w:val="00E00064"/>
    <w:rsid w:val="00E00EC5"/>
    <w:rsid w:val="00E01963"/>
    <w:rsid w:val="00E01A17"/>
    <w:rsid w:val="00E01E91"/>
    <w:rsid w:val="00E03AF0"/>
    <w:rsid w:val="00E10449"/>
    <w:rsid w:val="00E10991"/>
    <w:rsid w:val="00E10C0C"/>
    <w:rsid w:val="00E12E5E"/>
    <w:rsid w:val="00E12E6D"/>
    <w:rsid w:val="00E13430"/>
    <w:rsid w:val="00E13480"/>
    <w:rsid w:val="00E138B2"/>
    <w:rsid w:val="00E13936"/>
    <w:rsid w:val="00E15A02"/>
    <w:rsid w:val="00E16883"/>
    <w:rsid w:val="00E16CC5"/>
    <w:rsid w:val="00E1705A"/>
    <w:rsid w:val="00E17502"/>
    <w:rsid w:val="00E1760A"/>
    <w:rsid w:val="00E17890"/>
    <w:rsid w:val="00E17CD4"/>
    <w:rsid w:val="00E22542"/>
    <w:rsid w:val="00E22DE1"/>
    <w:rsid w:val="00E23D82"/>
    <w:rsid w:val="00E24EA2"/>
    <w:rsid w:val="00E2685D"/>
    <w:rsid w:val="00E2732F"/>
    <w:rsid w:val="00E302F4"/>
    <w:rsid w:val="00E30362"/>
    <w:rsid w:val="00E30591"/>
    <w:rsid w:val="00E30965"/>
    <w:rsid w:val="00E30A7B"/>
    <w:rsid w:val="00E316C5"/>
    <w:rsid w:val="00E32163"/>
    <w:rsid w:val="00E3585B"/>
    <w:rsid w:val="00E37E7D"/>
    <w:rsid w:val="00E37F39"/>
    <w:rsid w:val="00E4221A"/>
    <w:rsid w:val="00E425C8"/>
    <w:rsid w:val="00E4336C"/>
    <w:rsid w:val="00E43E93"/>
    <w:rsid w:val="00E44B9E"/>
    <w:rsid w:val="00E4586F"/>
    <w:rsid w:val="00E45D24"/>
    <w:rsid w:val="00E4606C"/>
    <w:rsid w:val="00E46558"/>
    <w:rsid w:val="00E470C9"/>
    <w:rsid w:val="00E47BFF"/>
    <w:rsid w:val="00E50F25"/>
    <w:rsid w:val="00E519F1"/>
    <w:rsid w:val="00E51BCF"/>
    <w:rsid w:val="00E5510C"/>
    <w:rsid w:val="00E55784"/>
    <w:rsid w:val="00E60F6C"/>
    <w:rsid w:val="00E61ADB"/>
    <w:rsid w:val="00E662C9"/>
    <w:rsid w:val="00E66DE7"/>
    <w:rsid w:val="00E71036"/>
    <w:rsid w:val="00E713B0"/>
    <w:rsid w:val="00E72689"/>
    <w:rsid w:val="00E74EA0"/>
    <w:rsid w:val="00E75A85"/>
    <w:rsid w:val="00E75E42"/>
    <w:rsid w:val="00E7602E"/>
    <w:rsid w:val="00E76BB2"/>
    <w:rsid w:val="00E76E48"/>
    <w:rsid w:val="00E8003B"/>
    <w:rsid w:val="00E83AC0"/>
    <w:rsid w:val="00E84BB3"/>
    <w:rsid w:val="00E84BFC"/>
    <w:rsid w:val="00E852FE"/>
    <w:rsid w:val="00E87090"/>
    <w:rsid w:val="00E87C28"/>
    <w:rsid w:val="00E91AF6"/>
    <w:rsid w:val="00E92162"/>
    <w:rsid w:val="00E92179"/>
    <w:rsid w:val="00E93101"/>
    <w:rsid w:val="00E93229"/>
    <w:rsid w:val="00E93643"/>
    <w:rsid w:val="00E962ED"/>
    <w:rsid w:val="00E96C09"/>
    <w:rsid w:val="00E9761E"/>
    <w:rsid w:val="00EA08E2"/>
    <w:rsid w:val="00EA0DCE"/>
    <w:rsid w:val="00EA15D3"/>
    <w:rsid w:val="00EA1C09"/>
    <w:rsid w:val="00EA359E"/>
    <w:rsid w:val="00EA4A0E"/>
    <w:rsid w:val="00EA532B"/>
    <w:rsid w:val="00EA605E"/>
    <w:rsid w:val="00EA7189"/>
    <w:rsid w:val="00EA75DE"/>
    <w:rsid w:val="00EB0D55"/>
    <w:rsid w:val="00EB2E26"/>
    <w:rsid w:val="00EB39F5"/>
    <w:rsid w:val="00EB4557"/>
    <w:rsid w:val="00EB5737"/>
    <w:rsid w:val="00EB5CB7"/>
    <w:rsid w:val="00EB61BF"/>
    <w:rsid w:val="00EB6E85"/>
    <w:rsid w:val="00EB7C56"/>
    <w:rsid w:val="00EC0844"/>
    <w:rsid w:val="00EC18A9"/>
    <w:rsid w:val="00EC27D0"/>
    <w:rsid w:val="00EC2980"/>
    <w:rsid w:val="00EC43AB"/>
    <w:rsid w:val="00EC4555"/>
    <w:rsid w:val="00EC7FCD"/>
    <w:rsid w:val="00ED01C9"/>
    <w:rsid w:val="00ED2667"/>
    <w:rsid w:val="00ED2769"/>
    <w:rsid w:val="00ED3A05"/>
    <w:rsid w:val="00ED44E7"/>
    <w:rsid w:val="00ED59D2"/>
    <w:rsid w:val="00ED60D2"/>
    <w:rsid w:val="00ED6ACA"/>
    <w:rsid w:val="00EE09D0"/>
    <w:rsid w:val="00EE0B72"/>
    <w:rsid w:val="00EE2589"/>
    <w:rsid w:val="00EE2C8D"/>
    <w:rsid w:val="00EE2EEE"/>
    <w:rsid w:val="00EE321E"/>
    <w:rsid w:val="00EE3442"/>
    <w:rsid w:val="00EE3AE0"/>
    <w:rsid w:val="00EE4CD9"/>
    <w:rsid w:val="00EE57BB"/>
    <w:rsid w:val="00EE69F5"/>
    <w:rsid w:val="00EE7D2F"/>
    <w:rsid w:val="00EF1112"/>
    <w:rsid w:val="00EF274A"/>
    <w:rsid w:val="00EF286D"/>
    <w:rsid w:val="00EF29E7"/>
    <w:rsid w:val="00EF2C71"/>
    <w:rsid w:val="00EF463F"/>
    <w:rsid w:val="00EF5F32"/>
    <w:rsid w:val="00EF721D"/>
    <w:rsid w:val="00F010C4"/>
    <w:rsid w:val="00F01532"/>
    <w:rsid w:val="00F01D6F"/>
    <w:rsid w:val="00F022FE"/>
    <w:rsid w:val="00F02D2E"/>
    <w:rsid w:val="00F03127"/>
    <w:rsid w:val="00F0368A"/>
    <w:rsid w:val="00F0475C"/>
    <w:rsid w:val="00F05B60"/>
    <w:rsid w:val="00F07A0B"/>
    <w:rsid w:val="00F07E91"/>
    <w:rsid w:val="00F07F50"/>
    <w:rsid w:val="00F107FD"/>
    <w:rsid w:val="00F10C12"/>
    <w:rsid w:val="00F12F79"/>
    <w:rsid w:val="00F14BE2"/>
    <w:rsid w:val="00F16882"/>
    <w:rsid w:val="00F17393"/>
    <w:rsid w:val="00F20701"/>
    <w:rsid w:val="00F20EC8"/>
    <w:rsid w:val="00F2165C"/>
    <w:rsid w:val="00F22180"/>
    <w:rsid w:val="00F23EA2"/>
    <w:rsid w:val="00F24608"/>
    <w:rsid w:val="00F250AB"/>
    <w:rsid w:val="00F25D2D"/>
    <w:rsid w:val="00F2603D"/>
    <w:rsid w:val="00F26492"/>
    <w:rsid w:val="00F265B0"/>
    <w:rsid w:val="00F26B5B"/>
    <w:rsid w:val="00F26B88"/>
    <w:rsid w:val="00F32000"/>
    <w:rsid w:val="00F33857"/>
    <w:rsid w:val="00F34CBC"/>
    <w:rsid w:val="00F35432"/>
    <w:rsid w:val="00F35D44"/>
    <w:rsid w:val="00F36EB0"/>
    <w:rsid w:val="00F370C8"/>
    <w:rsid w:val="00F40DFE"/>
    <w:rsid w:val="00F4262B"/>
    <w:rsid w:val="00F43674"/>
    <w:rsid w:val="00F464E9"/>
    <w:rsid w:val="00F466BA"/>
    <w:rsid w:val="00F474AD"/>
    <w:rsid w:val="00F510B7"/>
    <w:rsid w:val="00F515AB"/>
    <w:rsid w:val="00F51896"/>
    <w:rsid w:val="00F533F8"/>
    <w:rsid w:val="00F54217"/>
    <w:rsid w:val="00F55DD7"/>
    <w:rsid w:val="00F57C3A"/>
    <w:rsid w:val="00F60984"/>
    <w:rsid w:val="00F60A64"/>
    <w:rsid w:val="00F614C7"/>
    <w:rsid w:val="00F658BD"/>
    <w:rsid w:val="00F65C41"/>
    <w:rsid w:val="00F66907"/>
    <w:rsid w:val="00F67005"/>
    <w:rsid w:val="00F6724A"/>
    <w:rsid w:val="00F67359"/>
    <w:rsid w:val="00F67857"/>
    <w:rsid w:val="00F7098F"/>
    <w:rsid w:val="00F7145B"/>
    <w:rsid w:val="00F72D59"/>
    <w:rsid w:val="00F7314F"/>
    <w:rsid w:val="00F73BED"/>
    <w:rsid w:val="00F77535"/>
    <w:rsid w:val="00F776EE"/>
    <w:rsid w:val="00F77A87"/>
    <w:rsid w:val="00F77D6F"/>
    <w:rsid w:val="00F80DB1"/>
    <w:rsid w:val="00F8132E"/>
    <w:rsid w:val="00F81490"/>
    <w:rsid w:val="00F81531"/>
    <w:rsid w:val="00F86C00"/>
    <w:rsid w:val="00F870A6"/>
    <w:rsid w:val="00F920F7"/>
    <w:rsid w:val="00F953BF"/>
    <w:rsid w:val="00F95C26"/>
    <w:rsid w:val="00F95ED9"/>
    <w:rsid w:val="00F96129"/>
    <w:rsid w:val="00F96885"/>
    <w:rsid w:val="00F975E5"/>
    <w:rsid w:val="00FA0C5B"/>
    <w:rsid w:val="00FA167C"/>
    <w:rsid w:val="00FA1879"/>
    <w:rsid w:val="00FA1FEC"/>
    <w:rsid w:val="00FA20E2"/>
    <w:rsid w:val="00FA2344"/>
    <w:rsid w:val="00FA3024"/>
    <w:rsid w:val="00FA37B1"/>
    <w:rsid w:val="00FA3AF9"/>
    <w:rsid w:val="00FA5C91"/>
    <w:rsid w:val="00FA7C52"/>
    <w:rsid w:val="00FB11D5"/>
    <w:rsid w:val="00FB2035"/>
    <w:rsid w:val="00FB36B6"/>
    <w:rsid w:val="00FB47FC"/>
    <w:rsid w:val="00FB64D7"/>
    <w:rsid w:val="00FB7C28"/>
    <w:rsid w:val="00FB7CE4"/>
    <w:rsid w:val="00FC021E"/>
    <w:rsid w:val="00FC1296"/>
    <w:rsid w:val="00FC19EB"/>
    <w:rsid w:val="00FC1F17"/>
    <w:rsid w:val="00FC2BA6"/>
    <w:rsid w:val="00FC2E9C"/>
    <w:rsid w:val="00FC32FE"/>
    <w:rsid w:val="00FC39E0"/>
    <w:rsid w:val="00FC41A5"/>
    <w:rsid w:val="00FC41BC"/>
    <w:rsid w:val="00FC4A53"/>
    <w:rsid w:val="00FC5498"/>
    <w:rsid w:val="00FC60BE"/>
    <w:rsid w:val="00FC66F9"/>
    <w:rsid w:val="00FC6E62"/>
    <w:rsid w:val="00FD02CA"/>
    <w:rsid w:val="00FD0B99"/>
    <w:rsid w:val="00FD1F8D"/>
    <w:rsid w:val="00FD46C9"/>
    <w:rsid w:val="00FD4889"/>
    <w:rsid w:val="00FD61D6"/>
    <w:rsid w:val="00FD791F"/>
    <w:rsid w:val="00FE00D2"/>
    <w:rsid w:val="00FE029E"/>
    <w:rsid w:val="00FE08D0"/>
    <w:rsid w:val="00FE0E60"/>
    <w:rsid w:val="00FE2183"/>
    <w:rsid w:val="00FE23C9"/>
    <w:rsid w:val="00FE6363"/>
    <w:rsid w:val="00FE7BBA"/>
    <w:rsid w:val="00FF01E6"/>
    <w:rsid w:val="00FF27F3"/>
    <w:rsid w:val="00FF2F9F"/>
    <w:rsid w:val="00FF3EF7"/>
    <w:rsid w:val="00FF4F36"/>
    <w:rsid w:val="00FF514C"/>
    <w:rsid w:val="00FF6F1E"/>
    <w:rsid w:val="00FF744D"/>
    <w:rsid w:val="00FF74D7"/>
    <w:rsid w:val="00FF7622"/>
    <w:rsid w:val="00FF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55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954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54C9"/>
    <w:pPr>
      <w:tabs>
        <w:tab w:val="center" w:pos="4320"/>
        <w:tab w:val="right" w:pos="8640"/>
      </w:tabs>
    </w:pPr>
  </w:style>
  <w:style w:type="character" w:styleId="Hyperlink">
    <w:name w:val="Hyperlink"/>
    <w:rsid w:val="006954C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30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0A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F4BAF"/>
  </w:style>
  <w:style w:type="character" w:customStyle="1" w:styleId="yshortcuts">
    <w:name w:val="yshortcuts"/>
    <w:basedOn w:val="DefaultParagraphFont"/>
    <w:rsid w:val="001F4BAF"/>
  </w:style>
  <w:style w:type="paragraph" w:styleId="NoSpacing">
    <w:name w:val="No Spacing"/>
    <w:uiPriority w:val="1"/>
    <w:qFormat/>
    <w:rsid w:val="000A0FD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3C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643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55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954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54C9"/>
    <w:pPr>
      <w:tabs>
        <w:tab w:val="center" w:pos="4320"/>
        <w:tab w:val="right" w:pos="8640"/>
      </w:tabs>
    </w:pPr>
  </w:style>
  <w:style w:type="character" w:styleId="Hyperlink">
    <w:name w:val="Hyperlink"/>
    <w:rsid w:val="006954C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30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0A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F4BAF"/>
  </w:style>
  <w:style w:type="character" w:customStyle="1" w:styleId="yshortcuts">
    <w:name w:val="yshortcuts"/>
    <w:basedOn w:val="DefaultParagraphFont"/>
    <w:rsid w:val="001F4BAF"/>
  </w:style>
  <w:style w:type="paragraph" w:styleId="NoSpacing">
    <w:name w:val="No Spacing"/>
    <w:uiPriority w:val="1"/>
    <w:qFormat/>
    <w:rsid w:val="000A0FD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3C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643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4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2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7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0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8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8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youtube.com/cccsd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oug@dmots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cccsd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oug@dmots.com" TargetMode="External"/><Relationship Id="rId10" Type="http://schemas.openxmlformats.org/officeDocument/2006/relationships/hyperlink" Target="http://youtube.com/cccsd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yperlink" Target="http://www.facebook.com/cccsd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rterville%20SDA\Documents\Weekly%20News%20.doc%20Feb%2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BCC41-864C-46E2-8DBE-6D13E580A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 .doc Feb 1.dot</Template>
  <TotalTime>1</TotalTime>
  <Pages>1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26, 2011</vt:lpstr>
    </vt:vector>
  </TitlesOfParts>
  <Company>Hewlett-Packard</Company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26, 2011</dc:title>
  <dc:creator>Porterville SDA</dc:creator>
  <cp:lastModifiedBy>Doug</cp:lastModifiedBy>
  <cp:revision>2</cp:revision>
  <cp:lastPrinted>2015-01-08T19:02:00Z</cp:lastPrinted>
  <dcterms:created xsi:type="dcterms:W3CDTF">2020-11-07T03:26:00Z</dcterms:created>
  <dcterms:modified xsi:type="dcterms:W3CDTF">2020-11-07T03:26:00Z</dcterms:modified>
</cp:coreProperties>
</file>